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210"/>
      </w:tblGrid>
      <w:tr w:rsidR="00715A0E" w:rsidTr="007D2E69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9B4A19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6560" behindDoc="0" locked="0" layoutInCell="1" allowOverlap="1" wp14:anchorId="7FB36CAF" wp14:editId="215D739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1967865</wp:posOffset>
                      </wp:positionV>
                      <wp:extent cx="3227705" cy="2019300"/>
                      <wp:effectExtent l="0" t="0" r="0" b="0"/>
                      <wp:wrapNone/>
                      <wp:docPr id="290" name="グループ化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29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図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296" name="テキスト ボックス 296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テキスト ボックス 297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テキスト ボックス 309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0" o:spid="_x0000_s1026" style="position:absolute;left:0;text-align:left;margin-left:-.1pt;margin-top:154.95pt;width:254.15pt;height:159pt;z-index:252226560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7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92" o:spid="_x0000_s1028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7KbGAAAA3AAAAA8AAABkcnMvZG93bnJldi54bWxEj0FrwkAUhO9C/8PyCl5EN41SNLpKEZQW&#10;PFj14u2RfU1is29jdjXx37uC4HGYmW+Y2aI1pbhS7QrLCj4GEQji1OqCMwWH/ao/BuE8ssbSMim4&#10;kYPF/K0zw0Tbhn/puvOZCBB2CSrIva8SKV2ak0E3sBVx8P5sbdAHWWdS19gEuCllHEWf0mDBYSHH&#10;ipY5pf+7i1GgJ+Xmdjzb7Wj902ui04qXp+FQqe57+zUF4an1r/Cz/a0VxJMYHmfC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rspsYAAADcAAAADwAAAAAAAAAAAAAA&#10;AACfAgAAZHJzL2Rvd25yZXYueG1sUEsFBgAAAAAEAAQA9wAAAJIDAAAAAA==&#10;">
                        <v:imagedata r:id="rId9" o:title="" cropleft="20614f" cropright="14907f"/>
                        <v:path arrowok="t"/>
                      </v:shape>
                      <v:shape id="テキスト ボックス 2" o:spid="_x0000_s1029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gwcYA&#10;AADcAAAADwAAAGRycy9kb3ducmV2LnhtbESPX2vCQBDE3wt+h2MF3+ql6T+beopUWgt9qor0cc2t&#10;STS3F3Krxm/fEwp9HGbmN8x42rlanagNlWcDd8MEFHHubcWFgfXq/XYEKgiyxdozGbhQgOmkdzPG&#10;zPozf9NpKYWKEA4ZGihFmkzrkJfkMAx9Qxy9nW8dSpRtoW2L5wh3tU6T5Ek7rDgulNjQW0n5YXl0&#10;BvbbyyJdh/nXXh7udyvZPP/MP7bGDPrd7BWUUCf/4b/2pzWQvjzC9Uw8Anr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igwc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296" o:spid="_x0000_s1030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7" o:spid="_x0000_s1031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2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09" o:spid="_x0000_s1033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34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R6cYA&#10;AADcAAAADwAAAGRycy9kb3ducmV2LnhtbESPX2vCQBDE3wv9DscKfasXjbQlekqptAo++YfSxzW3&#10;JrG5vZDbavz2nlDwcZiZ3zCTWedqdaI2VJ4NDPoJKOLc24oLA7vt5/MbqCDIFmvPZOBCAWbTx4cJ&#10;ZtafeU2njRQqQjhkaKAUaTKtQ16Sw9D3DXH0Dr51KFG2hbYtniPc1XqYJC/aYcVxocSGPkrKfzd/&#10;zsBxf1kMd2G+OsooPWzl+/Vn/rU35qnXvY9BCXVyD/+3l9ZAOkjhdiYeAT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+R6c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0C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2464" behindDoc="0" locked="0" layoutInCell="1" allowOverlap="1" wp14:anchorId="42552198" wp14:editId="56F6A3D4">
                      <wp:simplePos x="0" y="0"/>
                      <wp:positionH relativeFrom="column">
                        <wp:posOffset>6129</wp:posOffset>
                      </wp:positionH>
                      <wp:positionV relativeFrom="paragraph">
                        <wp:posOffset>3866</wp:posOffset>
                      </wp:positionV>
                      <wp:extent cx="3227870" cy="2019632"/>
                      <wp:effectExtent l="0" t="0" r="0" b="0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870" cy="2019632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10CFF" w:rsidRPr="003B2038" w:rsidRDefault="00510CFF" w:rsidP="00510CFF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bookmarkStart w:id="0" w:name="氏名"/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図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0CFF" w:rsidRPr="00AE69B1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3" name="テキスト ボックス 13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10CFF" w:rsidRPr="003B2038" w:rsidRDefault="00510CFF" w:rsidP="00510CFF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bookmarkStart w:id="1" w:name="ふりがな"/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テキスト ボックス 15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10CFF" w:rsidRPr="003B2038" w:rsidRDefault="00510CFF" w:rsidP="00510CFF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bookmarkStart w:id="2" w:name="ふりがな（アルファベット）"/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0CFF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bookmarkStart w:id="3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bookmarkEnd w:id="3"/>
                                  <w:p w:rsidR="00510CFF" w:rsidRPr="00CB7C77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テキスト ボックス 17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10CFF" w:rsidRPr="00261422" w:rsidRDefault="00510CFF" w:rsidP="00510CFF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bookmarkStart w:id="4" w:name="階級"/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0CFF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5" w:name="住所"/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10CFF" w:rsidRPr="00E43C1B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10CFF" w:rsidRPr="009C33B3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510CFF" w:rsidRPr="009C33B3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510CFF" w:rsidRPr="009C33B3" w:rsidRDefault="00510CFF" w:rsidP="00510CFF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bookmarkEnd w:id="5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6" o:spid="_x0000_s1035" style="position:absolute;left:0;text-align:left;margin-left:.5pt;margin-top:.3pt;width:254.15pt;height:159.05pt;z-index:252222464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">
                      <v:shape id="テキスト ボックス 2" o:spid="_x0000_s1036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510CFF" w:rsidRPr="003B2038" w:rsidRDefault="00510CFF" w:rsidP="00510CFF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bookmarkStart w:id="6" w:name="氏名"/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bookmarkEnd w:id="6"/>
                            </w:p>
                          </w:txbxContent>
                        </v:textbox>
                      </v:shape>
                      <v:shape id="図 11" o:spid="_x0000_s1037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24DEAAAA2wAAAA8AAABkcnMvZG93bnJldi54bWxET0trwkAQvhf8D8sIXqRuNEXa1FVESGmh&#10;h1a9eBuyYxLNzsbsNo9/3y0Ivc3H95zVpjeVaKlxpWUF81kEgjizuuRcwfGQPj6DcB5ZY2WZFAzk&#10;YLMePaww0bbjb2r3PhchhF2CCgrv60RKlxVk0M1sTRy4s20M+gCbXOoGuxBuKrmIoqU0WHJoKLCm&#10;XUHZdf9jFOiX6nM43ezX09vHtIsuKe8ucazUZNxvX0F46v2/+O5+12H+HP5+C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C24DEAAAA2wAAAA8AAAAAAAAAAAAAAAAA&#10;nwIAAGRycy9kb3ducmV2LnhtbFBLBQYAAAAABAAEAPcAAACQAwAAAAA=&#10;">
                        <v:imagedata r:id="rId9" o:title="" cropleft="20614f" cropright="14907f"/>
                        <v:path arrowok="t"/>
                      </v:shape>
                      <v:shape id="テキスト ボックス 2" o:spid="_x0000_s1038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mT8IA&#10;AADbAAAADwAAAGRycy9kb3ducmV2LnhtbERPTWvCQBC9C/6HZQRvumksVVJXEcW20FNVSo9jdkyi&#10;2dmQnWr8991Cobd5vM+ZLztXqyu1ofJs4GGcgCLOva24MHDYb0czUEGQLdaeycCdAiwX/d4cM+tv&#10;/EHXnRQqhnDI0EAp0mRah7wkh2HsG+LInXzrUCJsC21bvMVwV+s0SZ60w4pjQ4kNrUvKL7tvZ+B8&#10;vL+mh7B5P8vj5LSXz+nX5uVozHDQrZ5BCXXyL/5zv9k4P4XfX+IB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KZPwgAAANsAAAAPAAAAAAAAAAAAAAAAAJgCAABkcnMvZG93&#10;bnJldi54bWxQSwUGAAAAAAQABAD1AAAAhwMAAAAA&#10;" filled="f" stroked="f">
                        <v:textbox inset="1mm,1mm,1mm,1mm">
                          <w:txbxContent>
                            <w:p w:rsidR="00510CFF" w:rsidRPr="00AE69B1" w:rsidRDefault="00510CFF" w:rsidP="00510CFF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13" o:spid="_x0000_s1039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  <v:textbox>
                          <w:txbxContent>
                            <w:p w:rsidR="00510CFF" w:rsidRPr="003B2038" w:rsidRDefault="00510CFF" w:rsidP="00510CFF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bookmarkStart w:id="7" w:name="ふりがな"/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15" o:spid="_x0000_s1040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    <v:textbox>
                          <w:txbxContent>
                            <w:p w:rsidR="00510CFF" w:rsidRPr="003B2038" w:rsidRDefault="00510CFF" w:rsidP="00510CFF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bookmarkStart w:id="8" w:name="ふりがな（アルファベット）"/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41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510CFF" w:rsidRDefault="00510CFF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bookmarkStart w:id="9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bookmarkEnd w:id="9"/>
                            <w:p w:rsidR="00510CFF" w:rsidRPr="00CB7C77" w:rsidRDefault="00510CFF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7" o:spid="_x0000_s1042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    <v:textbox>
                          <w:txbxContent>
                            <w:p w:rsidR="00510CFF" w:rsidRPr="00261422" w:rsidRDefault="00510CFF" w:rsidP="00510CFF">
                              <w:pPr>
                                <w:rPr>
                                  <w:sz w:val="14"/>
                                </w:rPr>
                              </w:pPr>
                              <w:bookmarkStart w:id="10" w:name="階級"/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bookmarkEnd w:id="10"/>
                            </w:p>
                          </w:txbxContent>
                        </v:textbox>
                      </v:shape>
                      <v:shape id="テキスト ボックス 2" o:spid="_x0000_s1043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pcYA&#10;AADbAAAADwAAAGRycy9kb3ducmV2LnhtbESPS2/CQAyE75X6H1auxK1sgIpWgQVVRX1InHio6tFk&#10;TRKa9UZZF8K/rw+VerM145nP82UfGnOmLtWRHYyGGRjiIvqaSwf73ev9E5gkyB6byOTgSgmWi9ub&#10;OeY+XnhD562URkM45eigEmlza1NRUcA0jC2xasfYBRRdu9L6Di8aHho7zrKpDVizNlTY0ktFxff2&#10;Jzg4Ha7v431arU/yMDnu5PPxa/V2cG5w1z/PwAj18m/+u/7wiq+w+os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RpcYAAADbAAAADwAAAAAAAAAAAAAAAACYAgAAZHJz&#10;L2Rvd25yZXYueG1sUEsFBgAAAAAEAAQA9QAAAIsDAAAAAA==&#10;" filled="f" stroked="f">
                        <v:textbox inset="1mm,1mm,1mm,1mm">
                          <w:txbxContent>
                            <w:p w:rsidR="00510CFF" w:rsidRDefault="00510CFF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1" w:name="住所"/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10CFF" w:rsidRPr="00E43C1B" w:rsidRDefault="00510CFF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10CFF" w:rsidRPr="009C33B3" w:rsidRDefault="00510CFF" w:rsidP="00510CFF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510CFF" w:rsidRPr="009C33B3" w:rsidRDefault="00510CFF" w:rsidP="00510CFF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510CFF" w:rsidRPr="009C33B3" w:rsidRDefault="00510CFF" w:rsidP="00510CFF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bookmarkEnd w:id="1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895CA7" w:rsidRDefault="00510CFF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4EF7CD2A" wp14:editId="1386933C">
                      <wp:simplePos x="0" y="0"/>
                      <wp:positionH relativeFrom="column">
                        <wp:posOffset>-69325</wp:posOffset>
                      </wp:positionH>
                      <wp:positionV relativeFrom="paragraph">
                        <wp:posOffset>2927</wp:posOffset>
                      </wp:positionV>
                      <wp:extent cx="3227870" cy="2019632"/>
                      <wp:effectExtent l="0" t="0" r="0" b="0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870" cy="2019632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15A0E" w:rsidRPr="003B2038" w:rsidRDefault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7" name="図 3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E69B1" w:rsidRPr="00AE69B1" w:rsidRDefault="00AE69B1" w:rsidP="00AE69B1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60" name="テキスト ボックス 360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B2038" w:rsidRPr="003B2038" w:rsidRDefault="009B4A19" w:rsidP="003B2038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テキスト ボックス 361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B2038" w:rsidRPr="003B2038" w:rsidRDefault="009B4A19" w:rsidP="003B2038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C33B3" w:rsidRPr="00CB7C77" w:rsidRDefault="009B4A19" w:rsidP="009C33B3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テキスト ボックス 5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C33B3" w:rsidRPr="00261422" w:rsidRDefault="009B4A19" w:rsidP="009C33B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510CFF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510CFF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510CFF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C33B3" w:rsidRPr="009C33B3" w:rsidRDefault="009B4A19" w:rsidP="009C33B3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" o:spid="_x0000_s1044" style="position:absolute;left:0;text-align:left;margin-left:-5.45pt;margin-top:.25pt;width:254.15pt;height:159.05pt;z-index:252220416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">
                      <v:shape id="テキスト ボックス 2" o:spid="_x0000_s1045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715A0E" w:rsidRPr="003B2038" w:rsidRDefault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47" o:spid="_x0000_s1046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8bOTHAAAA3AAAAA8AAABkcnMvZG93bnJldi54bWxEj09rwkAUxO8Fv8PyhF5ENzbS1ugqRVBa&#10;8NBqL94e2WcSzb5Ns2v+fPtuQehxmJnfMMt1Z0rRUO0KywqmkwgEcWp1wZmC7+N2/ArCeWSNpWVS&#10;0JOD9WrwsMRE25a/qDn4TAQIuwQV5N5XiZQuzcmgm9iKOHhnWxv0QdaZ1DW2AW5K+RRFz9JgwWEh&#10;x4o2OaXXw80o0PNy359+7Ods9zFqo8uWN5c4Vupx2L0tQHjq/H/43n7XCuLZC/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8bOTHAAAA3AAAAA8AAAAAAAAAAAAA&#10;AAAAnwIAAGRycy9kb3ducmV2LnhtbFBLBQYAAAAABAAEAPcAAACTAwAAAAA=&#10;">
                        <v:imagedata r:id="rId9" o:title="" cropleft="20614f" cropright="14907f"/>
                        <v:path arrowok="t"/>
                      </v:shape>
                      <v:shape id="テキスト ボックス 2" o:spid="_x0000_s1047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BN8YA&#10;AADcAAAADwAAAGRycy9kb3ducmV2LnhtbESPX2vCQBDE3wt+h2MLvtVLtVRJPaVUtEKf/IP0cc2t&#10;STS3F3Krxm/vFQo+DjPzG2Y8bV2lLtSE0rOB114CijjztuTcwHYzfxmBCoJssfJMBm4UYDrpPI0x&#10;tf7KK7qsJVcRwiFFA4VInWodsoIchp6viaN38I1DibLJtW3wGuGu0v0kedcOS44LBdb0VVB2Wp+d&#10;geP+9t3fhtnPUd4Gh43shr+zxd6Y7nP7+QFKqJVH+L+9tAYGyRD+zsQjo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0BN8YAAADcAAAADwAAAAAAAAAAAAAAAACYAgAAZHJz&#10;L2Rvd25yZXYueG1sUEsFBgAAAAAEAAQA9QAAAIsDAAAAAA==&#10;" filled="f" stroked="f">
                        <v:textbox inset="1mm,1mm,1mm,1mm">
                          <w:txbxContent>
                            <w:p w:rsidR="00AE69B1" w:rsidRPr="00AE69B1" w:rsidRDefault="00AE69B1" w:rsidP="00AE69B1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360" o:spid="_x0000_s1048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BQs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gULEAAAA3AAAAA8AAAAAAAAAAAAAAAAAmAIAAGRycy9k&#10;b3ducmV2LnhtbFBLBQYAAAAABAAEAPUAAACJAwAAAAA=&#10;" filled="f" stroked="f" strokeweight=".5pt">
                        <v:textbox>
                          <w:txbxContent>
                            <w:p w:rsidR="003B2038" w:rsidRPr="003B2038" w:rsidRDefault="009B4A19" w:rsidP="003B2038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61" o:spid="_x0000_s1049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2c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TZxQAAANwAAAAPAAAAAAAAAAAAAAAAAJgCAABkcnMv&#10;ZG93bnJldi54bWxQSwUGAAAAAAQABAD1AAAAigMAAAAA&#10;" filled="f" stroked="f" strokeweight=".5pt">
                        <v:textbox>
                          <w:txbxContent>
                            <w:p w:rsidR="003B2038" w:rsidRPr="003B2038" w:rsidRDefault="009B4A19" w:rsidP="003B2038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0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<v:textbox>
                          <w:txbxContent>
                            <w:p w:rsidR="009B4A19" w:rsidRDefault="009B4A19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C33B3" w:rsidRPr="00CB7C77" w:rsidRDefault="009B4A19" w:rsidP="009C33B3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5" o:spid="_x0000_s1051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    <v:textbox>
                          <w:txbxContent>
                            <w:p w:rsidR="009C33B3" w:rsidRPr="00261422" w:rsidRDefault="009B4A19" w:rsidP="009C33B3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2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2ZcYA&#10;AADcAAAADwAAAGRycy9kb3ducmV2LnhtbESPX2vCQBDE3wv9DscKfasXjbQlekqptAo++YfSxzW3&#10;JrG5vZDbavz2nlDwcZiZ3zCTWedqdaI2VJ4NDPoJKOLc24oLA7vt5/MbqCDIFmvPZOBCAWbTx4cJ&#10;ZtafeU2njRQqQjhkaKAUaTKtQ16Sw9D3DXH0Dr51KFG2hbYtniPc1XqYJC/aYcVxocSGPkrKfzd/&#10;zsBxf1kMd2G+OsooPWzl+/Vn/rU35qnXvY9BCXVyD/+3l9ZAmg7gdiYeAT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2Zc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Default="009B4A19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510CFF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510CFF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510CFF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C33B3" w:rsidRPr="009C33B3" w:rsidRDefault="009B4A19" w:rsidP="009C33B3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9B4A19" w:rsidP="00895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2CCB2982" wp14:editId="0904295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366727</wp:posOffset>
                      </wp:positionV>
                      <wp:extent cx="3227705" cy="2019300"/>
                      <wp:effectExtent l="0" t="0" r="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4" name="テキスト ボックス 14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テキスト ボックス 19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テキスト ボックス 24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" o:spid="_x0000_s1053" style="position:absolute;left:0;text-align:left;margin-left:-5.35pt;margin-top:28.9pt;width:254.15pt;height:159pt;z-index:252224512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">
                      <v:shape id="テキスト ボックス 2" o:spid="_x0000_s1054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7" o:spid="_x0000_s1055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BOqPFAAAA2gAAAA8AAABkcnMvZG93bnJldi54bWxEj0FrwkAUhO9C/8PyBC/SbFqlrTGrFEGx&#10;0EMbvfT2yD6T2OzbNLua+O+7guBxmJlvmHTZm1qcqXWVZQVPUQyCOLe64kLBfrd+fAPhPLLG2jIp&#10;uJCD5eJhkGKibcffdM58IQKEXYIKSu+bREqXl2TQRbYhDt7BtgZ9kG0hdYtdgJtaPsfxizRYcVgo&#10;saFVSflvdjIK9Kz+vPz82a/p5mPcxcc1r46TiVKjYf8+B+Gp9/fwrb3VCl7heiXc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TqjxQAAANoAAAAPAAAAAAAAAAAAAAAA&#10;AJ8CAABkcnMvZG93bnJldi54bWxQSwUGAAAAAAQABAD3AAAAkQMAAAAA&#10;">
                        <v:imagedata r:id="rId9" o:title="" cropleft="20614f" cropright="14907f"/>
                        <v:path arrowok="t"/>
                      </v:shape>
                      <v:shape id="テキスト ボックス 2" o:spid="_x0000_s1056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WFMUA&#10;AADaAAAADwAAAGRycy9kb3ducmV2LnhtbESPX2vCQBDE34V+h2MLfauXqtQ29RRRqgWf/EPp45pb&#10;k2huL+RWjd++Vyj4OMzMb5jRpHWVulATSs8GXroJKOLM25JzA7vt5/MbqCDIFivPZOBGASbjh84I&#10;U+uvvKbLRnIVIRxSNFCI1KnWISvIYej6mjh6B984lCibXNsGrxHuKt1LklftsOS4UGBNs4Ky0+bs&#10;DBz3t2VvF+arowz6h618D3/mi70xT4/t9AOUUCv38H/7yxp4h78r8Qbo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VYUxQAAANoAAAAPAAAAAAAAAAAAAAAAAJgCAABkcnMv&#10;ZG93bnJldi54bWxQSwUGAAAAAAQABAD1AAAAigMAAAAA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14" o:spid="_x0000_s1057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19" o:spid="_x0000_s1058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4" o:spid="_x0000_s1060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1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Bw8EA&#10;AADbAAAADwAAAGRycy9kb3ducmV2LnhtbERPTWvCQBC9F/wPywi91Y1aWomuIkqt0FNVxOOYHZNo&#10;djZkR43/3j0Ueny878msdZW6URNKzwb6vQQUceZtybmB3fbrbQQqCLLFyjMZeFCA2bTzMsHU+jv/&#10;0m0juYohHFI0UIjUqdYhK8hh6PmaOHIn3ziUCJtc2wbvMdxVepAkH9phybGhwJoWBWWXzdUZOB8f&#10;34NdWP6c5X142sr+87BcHY157bbzMSihVv7Ff+61NTCM6+OX+AP0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DwcPBAAAA2wAAAA8AAAAAAAAAAAAAAAAAmAIAAGRycy9kb3du&#10;cmV2LnhtbFBLBQYAAAAABAAEAPUAAACGAwAAAAA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  <w:p w:rsidR="002714E6" w:rsidRDefault="009B4A1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allowOverlap="1" wp14:anchorId="3EAF7F52" wp14:editId="6DB42FC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1723390</wp:posOffset>
                      </wp:positionV>
                      <wp:extent cx="3227705" cy="2019300"/>
                      <wp:effectExtent l="0" t="0" r="0" b="0"/>
                      <wp:wrapNone/>
                      <wp:docPr id="321" name="グループ化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32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6" name="図 3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34" name="テキスト ボックス 334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テキスト ボックス 335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テキスト ボックス 344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21" o:spid="_x0000_s1062" style="position:absolute;left:0;text-align:left;margin-left:-5.15pt;margin-top:135.7pt;width:254.15pt;height:159pt;z-index:252228608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">
                      <v:shape id="テキスト ボックス 2" o:spid="_x0000_s1063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26" o:spid="_x0000_s1064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vLN/GAAAA3AAAAA8AAABkcnMvZG93bnJldi54bWxEj09rwkAUxO9Cv8PyCl5ENzUimrqRIigW&#10;erDqxdsj+5o/zb5Ns6uJ375bEHocZuY3zGrdm1rcqHWlZQUvkwgEcWZ1ybmC82k7XoBwHlljbZkU&#10;3MnBOn0arDDRtuNPuh19LgKEXYIKCu+bREqXFWTQTWxDHLwv2xr0Qba51C12AW5qOY2iuTRYclgo&#10;sKFNQdn38WoU6GX9cb/82MNs9z7qomrLmyqOlRo+92+vIDz1/j/8aO+1gng6h78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8s38YAAADcAAAADwAAAAAAAAAAAAAA&#10;AACfAgAAZHJzL2Rvd25yZXYueG1sUEsFBgAAAAAEAAQA9wAAAJIDAAAAAA==&#10;">
                        <v:imagedata r:id="rId9" o:title="" cropleft="20614f" cropright="14907f"/>
                        <v:path arrowok="t"/>
                      </v:shape>
                      <v:shape id="テキスト ボックス 2" o:spid="_x0000_s1065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oEsYA&#10;AADcAAAADwAAAGRycy9kb3ducmV2LnhtbESPX2vCQBDE3wt+h2OFvtWLSakl9ZRSqS30yT+UPq65&#10;NYnm9kJu1fjte4WCj8PM/IaZznvXqDN1ofZsYDxKQBEX3tZcGthu3h+eQQVBtth4JgNXCjCfDe6m&#10;mFt/4RWd11KqCOGQo4FKpM21DkVFDsPIt8TR2/vOoUTZldp2eIlw1+g0SZ60w5rjQoUtvVVUHNcn&#10;Z+Cwu36k27D4Oshjtt/I9+RnsdwZcz/sX19ACfVyC/+3P62BLEvh70w8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oEs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334" o:spid="_x0000_s1066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XM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cz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qFz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35" o:spid="_x0000_s1067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x8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j3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3HxQAAANwAAAAPAAAAAAAAAAAAAAAAAJgCAABkcnMv&#10;ZG93bnJldi54bWxQSwUGAAAAAAQABAD1AAAAigMAAAAA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8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nS8EA&#10;AADcAAAADwAAAGRycy9kb3ducmV2LnhtbERPyW7CMBC9V+IfrEHiUhEH0rIEDCpIrbhC+YAhniwi&#10;HkexS5K/rw9IHJ/evt33phYPal1lWcEsikEQZ1ZXXCi4/n5PVyCcR9ZYWyYFAznY70ZvW0y17fhM&#10;j4svRAhhl6KC0vsmldJlJRl0kW2IA5fb1qAPsC2kbrEL4aaW8zheSIMVh4YSGzqWlN0vf0ZBfure&#10;P9fd7cdfl+ePxQGr5c0OSk3G/dcGhKfev8RP90krSJKwNp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50vBAAAA3AAAAA8AAAAAAAAAAAAAAAAAmAIAAGRycy9kb3du&#10;cmV2LnhtbFBLBQYAAAAABAAEAPUAAACGAwAAAAA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44" o:spid="_x0000_s1069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bIccA&#10;AADcAAAADwAAAGRycy9kb3ducmV2LnhtbESPQWvCQBSE7wX/w/KE3upGayVEV5GAWEp70ObS2zP7&#10;TILZtzG7TdL++m5B8DjMzDfMajOYWnTUusqygukkAkGcW11xoSD73D3FIJxH1lhbJgU/5GCzHj2s&#10;MNG25wN1R1+IAGGXoILS+yaR0uUlGXQT2xAH72xbgz7ItpC6xT7ATS1nUbSQ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2yH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0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shcMA&#10;AADcAAAADwAAAGRycy9kb3ducmV2LnhtbERPS2vCQBC+F/wPywi91Y0PqkRXKYqt0JMPxOOYHZPY&#10;7GzITjX+e/dQ6PHje88WravUjZpQejbQ7yWgiDNvS84NHPbrtwmoIMgWK89k4EEBFvPOywxT6++8&#10;pdtOchVDOKRooBCpU61DVpDD0PM1ceQuvnEoETa5tg3eY7ir9CBJ3rXDkmNDgTUtC8p+dr/OwPX8&#10;+Bocwur7KqPhZS/H8Wn1eTbmtdt+TEEJtfIv/nNvrIHhKK6NZ+IR0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gshcMAAADcAAAADwAAAAAAAAAAAAAAAACYAgAAZHJzL2Rv&#10;d25yZXYueG1sUEsFBgAAAAAEAAQA9QAAAIgDAAAAAA=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  <w:p w:rsidR="002714E6" w:rsidRDefault="002714E6" w:rsidP="00FB7951"/>
        </w:tc>
        <w:tc>
          <w:tcPr>
            <w:tcW w:w="5210" w:type="dxa"/>
            <w:shd w:val="clear" w:color="auto" w:fill="auto"/>
          </w:tcPr>
          <w:p w:rsidR="002714E6" w:rsidRDefault="009B4A19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4752" behindDoc="0" locked="0" layoutInCell="1" allowOverlap="1" wp14:anchorId="48FCF3FA" wp14:editId="2B28A5E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17780</wp:posOffset>
                      </wp:positionV>
                      <wp:extent cx="3227705" cy="2019300"/>
                      <wp:effectExtent l="0" t="0" r="0" b="0"/>
                      <wp:wrapNone/>
                      <wp:docPr id="392" name="グループ化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3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4" name="図 3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9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96" name="テキスト ボックス 396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テキスト ボックス 397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テキスト ボックス 399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92" o:spid="_x0000_s1071" style="position:absolute;left:0;text-align:left;margin-left:-5.25pt;margin-top:1.4pt;width:254.15pt;height:159pt;z-index:252234752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">
                      <v:shape id="テキスト ボックス 2" o:spid="_x0000_s1072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94" o:spid="_x0000_s1073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3tTGAAAA3AAAAA8AAABkcnMvZG93bnJldi54bWxEj09rwkAUxO8Fv8PyBC9FNzYiGl1FBMVC&#10;D/67eHtkn0k0+zbNriZ++26h0OMwM79h5svWlOJJtSssKxgOIhDEqdUFZwrOp01/AsJ5ZI2lZVLw&#10;IgfLRedtjom2DR/oefSZCBB2CSrIva8SKV2ak0E3sBVx8K62NuiDrDOpa2wC3JTyI4rG0mDBYSHH&#10;itY5pffjwyjQ0/Lrdfm2+9H2872Jbhte3+JYqV63Xc1AeGr9f/ivvdMK4ukIfs+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7e1MYAAADcAAAADwAAAAAAAAAAAAAA&#10;AACfAgAAZHJzL2Rvd25yZXYueG1sUEsFBgAAAAAEAAQA9wAAAJIDAAAAAA==&#10;">
                        <v:imagedata r:id="rId9" o:title="" cropleft="20614f" cropright="14907f"/>
                        <v:path arrowok="t"/>
                      </v:shape>
                      <v:shape id="テキスト ボックス 2" o:spid="_x0000_s1074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vXMcA&#10;AADcAAAADwAAAGRycy9kb3ducmV2LnhtbESPX2vCQBDE3wv9DscWfKuXaqs29ZRSaSv45B/ExzW3&#10;JrG5vZBbNX77XqHg4zAzv2HG09ZV6kxNKD0beOomoIgzb0vODWzWn48jUEGQLVaeycCVAkwn93dj&#10;TK2/8JLOK8lVhHBI0UAhUqdah6wgh6Hra+LoHXzjUKJscm0bvES4q3QvSQbaYclxocCaPgrKflYn&#10;Z+C4v373NmG2OMpz/7CW7XA3+9ob03lo399ACbVyC/+359ZA//UF/s7EI6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5r1zHAAAA3AAAAA8AAAAAAAAAAAAAAAAAmAIAAGRy&#10;cy9kb3ducmV2LnhtbFBLBQYAAAAABAAEAPUAAACMAwAAAAA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396" o:spid="_x0000_s1075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Mi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zIr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7" o:spid="_x0000_s1076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pEc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TBcv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aRH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7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4cc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t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uHHBAAAA3AAAAA8AAAAAAAAAAAAAAAAAmAIAAGRycy9kb3du&#10;cmV2LnhtbFBLBQYAAAAABAAEAPUAAACGAwAAAAA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9" o:spid="_x0000_s1078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Y+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j4xQAAANwAAAAPAAAAAAAAAAAAAAAAAJgCAABkcnMv&#10;ZG93bnJldi54bWxQSwUGAAAAAAQABAD1AAAAigMAAAAA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9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UJsIA&#10;AADcAAAADwAAAGRycy9kb3ducmV2LnhtbERPS2vCQBC+F/wPyxS81U2taImuIkq14MkHxeOYHZNo&#10;djZkR43/vnso9PjxvSez1lXqTk0oPRt47yWgiDNvS84NHPZfb5+ggiBbrDyTgScFmE07LxNMrX/w&#10;lu47yVUM4ZCigUKkTrUOWUEOQ8/XxJE7+8ahRNjk2jb4iOGu0v0kGWqHJceGAmtaFJRddzdn4HJ6&#10;rvuHsNxcZPBx3svP6LhcnYzpvrbzMSihVv7Ff+5va2CQxPnxTDwC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QmwgAAANwAAAAPAAAAAAAAAAAAAAAAAJgCAABkcnMvZG93&#10;bnJldi54bWxQSwUGAAAAAAQABAD1AAAAhwMAAAAA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14E6" w:rsidRDefault="002714E6" w:rsidP="00FB7951"/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9B4A1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6800" behindDoc="0" locked="0" layoutInCell="1" allowOverlap="1" wp14:anchorId="13282DC7" wp14:editId="0770DDF3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1905</wp:posOffset>
                      </wp:positionV>
                      <wp:extent cx="3227705" cy="2019300"/>
                      <wp:effectExtent l="0" t="0" r="0" b="0"/>
                      <wp:wrapNone/>
                      <wp:docPr id="401" name="グループ化 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40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3" name="図 4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0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05" name="テキスト ボックス 405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テキスト ボックス 406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テキスト ボックス 408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1" o:spid="_x0000_s1080" style="position:absolute;left:0;text-align:left;margin-left:252.2pt;margin-top:.15pt;width:254.15pt;height:159pt;z-index:252236800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">
                      <v:shape id="テキスト ボックス 2" o:spid="_x0000_s1081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03" o:spid="_x0000_s1082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HkLGAAAA3AAAAA8AAABkcnMvZG93bnJldi54bWxEj0FrwkAUhO+C/2F5Qi9Sd21E2tRVRLC0&#10;0IPGXnp7ZJ9JNPs2zW5N/PfdguBxmJlvmMWqt7W4UOsrxxqmEwWCOHem4kLD12H7+AzCB2SDtWPS&#10;cCUPq+VwsMDUuI73dMlCISKEfYoayhCaVEqfl2TRT1xDHL2jay2GKNtCmha7CLe1fFJqLi1WHBdK&#10;bGhTUn7Ofq0G81J/Xr9/3G729jHu1GnLm1OSaP0w6tevIAL14R6+td+NhplK4P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ceQsYAAADcAAAADwAAAAAAAAAAAAAA&#10;AACfAgAAZHJzL2Rvd25yZXYueG1sUEsFBgAAAAAEAAQA9wAAAJIDAAAAAA==&#10;">
                        <v:imagedata r:id="rId9" o:title="" cropleft="20614f" cropright="14907f"/>
                        <v:path arrowok="t"/>
                      </v:shape>
                      <v:shape id="テキスト ボックス 2" o:spid="_x0000_s1083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JcYA&#10;AADcAAAADwAAAGRycy9kb3ducmV2LnhtbESPW2vCQBSE34X+h+UIfdONNrQSXaVUegGfvCA+HrPH&#10;JDZ7NmRPNf77rlDo4zAz3zCzRedqdaE2VJ4NjIYJKOLc24oLA7vt+2ACKgiyxdozGbhRgMX8oTfD&#10;zPorr+mykUJFCIcMDZQiTaZ1yEtyGIa+IY7eybcOJcq20LbFa4S7Wo+T5Fk7rDgulNjQW0n59+bH&#10;GTgfb5/jXViuzpI+nbayfzksP47GPPa71ykooU7+w3/tL2sgTVK4n4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SJc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405" o:spid="_x0000_s1084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KH8YA&#10;AADc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KH8YAAADcAAAADwAAAAAAAAAAAAAAAACYAgAAZHJz&#10;L2Rvd25yZXYueG1sUEsFBgAAAAAEAAQA9QAAAIsDAAAAAA=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6" o:spid="_x0000_s1085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UaM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Gj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6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04cMA&#10;AADcAAAADwAAAGRycy9kb3ducmV2LnhtbESP3YrCMBSE7xd8h3AEb5Y1VdTudhtFBcVbXR/g2Jz+&#10;sM1JaaKtb28EwcthZr5h0lVvanGj1lWWFUzGEQjizOqKCwXnv93XNwjnkTXWlknBnRysloOPFBNt&#10;Oz7S7eQLESDsElRQet8kUrqsJINubBvi4OW2NeiDbAupW+wC3NRyGkULabDisFBiQ9uSsv/T1SjI&#10;D93n/Ke77P05Ps4WG6zii70rNRr2618Qnnr/Dr/aB61gF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04cMAAADcAAAADwAAAAAAAAAAAAAAAACYAgAAZHJzL2Rv&#10;d25yZXYueG1sUEsFBgAAAAAEAAQA9QAAAIgDAAAAAA=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8" o:spid="_x0000_s1087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lgcQA&#10;AADc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pYHEAAAA3AAAAA8AAAAAAAAAAAAAAAAAmAIAAGRycy9k&#10;b3ducmV2LnhtbFBLBQYAAAAABAAEAPUAAACJAwAAAAA=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8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9u8YA&#10;AADcAAAADwAAAGRycy9kb3ducmV2LnhtbESPX2vCQBDE3wt+h2MF3/TiH6pNPaVU2gp9qkrp45pb&#10;k2huL+S2Gr+9VxD6OMzMb5j5snWVOlMTSs8GhoMEFHHmbcm5gd32rT8DFQTZYuWZDFwpwHLReZhj&#10;av2Fv+i8kVxFCIcUDRQidap1yApyGAa+Jo7ewTcOJcom17bBS4S7So+S5FE7LDkuFFjTa0HZafPr&#10;DBz314/RLqw+jzIZH7byPf1Zve+N6XXbl2dQQq38h+/ttTUwSZ7g70w8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9u8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0656" behindDoc="0" locked="0" layoutInCell="1" allowOverlap="1" wp14:anchorId="6E36A737" wp14:editId="41B9E237">
                      <wp:simplePos x="0" y="0"/>
                      <wp:positionH relativeFrom="column">
                        <wp:posOffset>-72031</wp:posOffset>
                      </wp:positionH>
                      <wp:positionV relativeFrom="paragraph">
                        <wp:posOffset>11485</wp:posOffset>
                      </wp:positionV>
                      <wp:extent cx="3227705" cy="2019300"/>
                      <wp:effectExtent l="0" t="0" r="0" b="0"/>
                      <wp:wrapNone/>
                      <wp:docPr id="352" name="グループ化 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35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4" name="図 3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65" name="テキスト ボックス 365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テキスト ボックス 371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テキスト ボックス 373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52" o:spid="_x0000_s1089" style="position:absolute;left:0;text-align:left;margin-left:-5.65pt;margin-top:.9pt;width:254.15pt;height:159pt;z-index:252230656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">
                      <v:shape id="テキスト ボックス 2" o:spid="_x0000_s1090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54" o:spid="_x0000_s1091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3ZE7HAAAA3AAAAA8AAABkcnMvZG93bnJldi54bWxEj09rwkAUxO8Fv8PyhF5ENza21OgqRVBa&#10;8NBqL94e2WcSzb5Ns2v+fPtuQehxmJnfMMt1Z0rRUO0KywqmkwgEcWp1wZmC7+N2/ArCeWSNpWVS&#10;0JOD9WrwsMRE25a/qDn4TAQIuwQV5N5XiZQuzcmgm9iKOHhnWxv0QdaZ1DW2AW5K+RRFL9JgwWEh&#10;x4o2OaXXw80o0PNy359+7Ods9zFqo8uWN5c4Vupx2L0tQHjq/H/43n7XCuLnGf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3ZE7HAAAA3AAAAA8AAAAAAAAAAAAA&#10;AAAAnwIAAGRycy9kb3ducmV2LnhtbFBLBQYAAAAABAAEAPcAAACTAwAAAAA=&#10;">
                        <v:imagedata r:id="rId9" o:title="" cropleft="20614f" cropright="14907f"/>
                        <v:path arrowok="t"/>
                      </v:shape>
                      <v:shape id="テキスト ボックス 2" o:spid="_x0000_s1092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64MYA&#10;AADcAAAADwAAAGRycy9kb3ducmV2LnhtbESPX2vCQBDE3wv9DscWfKuXqtgSPUUUq9An/1B8XHNr&#10;EpvbC7mtxm/vCYU+DjPzG2Y8bV2lLtSE0rOBt24CijjztuTcwH63fP0AFQTZYuWZDNwowHTy/DTG&#10;1Porb+iylVxFCIcUDRQidap1yApyGLq+Jo7eyTcOJcom17bBa4S7SveSZKgdlhwXCqxpXlD2s/11&#10;Bs7H26q3D4uvswz6p518vx8Wn0djOi/tbARKqJX/8F97bQ30hwN4nIlHQE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B64M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365" o:spid="_x0000_s1093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2s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4Itr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71" o:spid="_x0000_s1094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Yc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aWHEAAAA3AAAAA8AAAAAAAAAAAAAAAAAmAIAAGRycy9k&#10;b3ducmV2LnhtbFBLBQYAAAAABAAEAPUAAACJAwAAAAA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73" o:spid="_x0000_s1096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J6McA&#10;AADcAAAADwAAAGRycy9kb3ducmV2LnhtbESPQWvCQBSE70L/w/IKvemmBluJ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iej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7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sPccA&#10;AADcAAAADwAAAGRycy9kb3ducmV2LnhtbESPW2vCQBSE3wv9D8sp9K1uvNBIdBWptBX65IXSx2P2&#10;mESzZ0P2VOO/dwsFH4eZ+YaZzjtXqzO1ofJsoN9LQBHn3lZcGNht31/GoIIgW6w9k4ErBZjPHh+m&#10;mFl/4TWdN1KoCOGQoYFSpMm0DnlJDkPPN8TRO/jWoUTZFtq2eIlwV+tBkrxqhxXHhRIbeispP21+&#10;nYHj/vo52IXl11FGw8NWvtOf5cfemOenbjEBJdTJPfzfXlkDw3QEf2fiEd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57D3HAAAA3AAAAA8AAAAAAAAAAAAAAAAAmAIAAGRy&#10;cy9kb3ducmV2LnhtbFBLBQYAAAAABAAEAPUAAACMAwAAAAA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2714E6" w:rsidRDefault="002714E6" w:rsidP="00FB7951"/>
        </w:tc>
      </w:tr>
      <w:tr w:rsidR="00601C04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601C04" w:rsidRDefault="009B4A1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2704" behindDoc="0" locked="0" layoutInCell="1" allowOverlap="1" wp14:anchorId="0A8A6C13" wp14:editId="7B60CE85">
                      <wp:simplePos x="0" y="0"/>
                      <wp:positionH relativeFrom="column">
                        <wp:posOffset>-62479</wp:posOffset>
                      </wp:positionH>
                      <wp:positionV relativeFrom="paragraph">
                        <wp:posOffset>-4161</wp:posOffset>
                      </wp:positionV>
                      <wp:extent cx="3227705" cy="2019300"/>
                      <wp:effectExtent l="0" t="0" r="0" b="0"/>
                      <wp:wrapNone/>
                      <wp:docPr id="381" name="グループ化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38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5" name="図 3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87" name="テキスト ボックス 387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テキスト ボックス 388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テキスト ボックス 390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81" o:spid="_x0000_s1098" style="position:absolute;left:0;text-align:left;margin-left:-4.9pt;margin-top:-.35pt;width:254.15pt;height:159pt;z-index:252232704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">
                      <v:shape id="テキスト ボックス 2" o:spid="_x0000_s1099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85" o:spid="_x0000_s1100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7ZLHAAAA3AAAAA8AAABkcnMvZG93bnJldi54bWxEj09rwkAUxO+FfoflFbyIbjSt2NRVRFAU&#10;PNQ/F2+P7GsSm30bs6uJ394tCD0OM/MbZjJrTSluVLvCsoJBPwJBnFpdcKbgeFj2xiCcR9ZYWiYF&#10;d3Iwm76+TDDRtuEd3fY+EwHCLkEFufdVIqVLczLo+rYiDt6PrQ36IOtM6hqbADelHEbRSBosOCzk&#10;WNEip/R3fzUK9Ge5vZ8u9vt9tek20XnJi3McK9V5a+dfIDy1/j/8bK+1gnj8AX9nwhGQ0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b7ZLHAAAA3AAAAA8AAAAAAAAAAAAA&#10;AAAAnwIAAGRycy9kb3ducmV2LnhtbFBLBQYAAAAABAAEAPcAAACTAwAAAAA=&#10;">
                        <v:imagedata r:id="rId9" o:title="" cropleft="20614f" cropright="14907f"/>
                        <v:path arrowok="t"/>
                      </v:shape>
                      <v:shape id="テキスト ボックス 2" o:spid="_x0000_s1101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n9sYA&#10;AADcAAAADwAAAGRycy9kb3ducmV2LnhtbESPW2vCQBSE34X+h+UU+mY2alGJriKVXqBPXih9PGaP&#10;STR7NmRPNf77bqHg4zAz3zDzZedqdaE2VJ4NDJIUFHHubcWFgf3utT8FFQTZYu2ZDNwowHLx0Jtj&#10;Zv2VN3TZSqEihEOGBkqRJtM65CU5DIlviKN39K1DibIttG3xGuGu1sM0HWuHFceFEht6KSk/b3+c&#10;gdPh9j7ch/XnSZ5Hx518Tb7Xbwdjnh671QyUUCf38H/7wxoYTcf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Kn9s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387" o:spid="_x0000_s1102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/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/8z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8" o:spid="_x0000_s1103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v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a77EAAAA3AAAAA8AAAAAAAAAAAAAAAAAmAIAAGRycy9k&#10;b3ducmV2LnhtbFBLBQYAAAAABAAEAPUAAACJ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4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0" o:spid="_x0000_s1105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Zc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rxZcMAAADcAAAADwAAAAAAAAAAAAAAAACYAgAAZHJzL2Rv&#10;d25yZXYueG1sUEsFBgAAAAAEAAQA9QAAAIgDAAAAAA==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6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X8YA&#10;AADcAAAADwAAAGRycy9kb3ducmV2LnhtbESPQWvCQBSE7wX/w/IEb3Wjllajq5SKbcFTVcTjM/tM&#10;otm3Ifuq8d93C4Ueh5n5hpktWlepKzWh9Gxg0E9AEWfelpwb2G1Xj2NQQZAtVp7JwJ0CLOadhxmm&#10;1t/4i64byVWEcEjRQCFSp1qHrCCHoe9r4uidfONQomxybRu8Rbir9DBJnrXDkuNCgTW9FZRdNt/O&#10;wPl4/xjuwnJ9lqfRaSv7l8Py/WhMr9u+TkEJtfIf/mt/WgOjyQB+z8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KpX8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601C04" w:rsidRDefault="009B4A19" w:rsidP="00FB7951">
            <w:pPr>
              <w:rPr>
                <w:noProof/>
              </w:rPr>
            </w:pPr>
            <w:bookmarkStart w:id="12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allowOverlap="1" wp14:anchorId="3C7DCFA0" wp14:editId="419311A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-5715</wp:posOffset>
                      </wp:positionV>
                      <wp:extent cx="3227705" cy="2019300"/>
                      <wp:effectExtent l="0" t="0" r="0" b="0"/>
                      <wp:wrapNone/>
                      <wp:docPr id="410" name="グループ化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7705" cy="2019300"/>
                                <a:chOff x="0" y="0"/>
                                <a:chExt cx="3227870" cy="2019632"/>
                              </a:xfrm>
                            </wpg:grpSpPr>
                            <wps:wsp>
                              <wps:cNvPr id="4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492980"/>
                                  <a:ext cx="141478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>氏名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0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" name="図 4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454" r="22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770" cy="19639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763" y="1804946"/>
                                  <a:ext cx="636104" cy="2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Pr="00AE69B1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hAnsiTheme="minorHAnsi"/>
                                        <w:sz w:val="14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4"/>
                                        <w:szCs w:val="16"/>
                                      </w:rPr>
                                      <w:t>巴川の紅葉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14" name="テキスト ボックス 414"/>
                              <wps:cNvSpPr txBox="1"/>
                              <wps:spPr>
                                <a:xfrm>
                                  <a:off x="1860605" y="429370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>
                                      <w:rPr>
                                        <w:rFonts w:asciiTheme="minorHAnsi" w:eastAsiaTheme="majorEastAsia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たろう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テキスト ボックス 415"/>
                              <wps:cNvSpPr txBox="1"/>
                              <wps:spPr>
                                <a:xfrm>
                                  <a:off x="1812897" y="755373"/>
                                  <a:ext cx="1232149" cy="26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3B2038" w:rsidRDefault="009B4A19" w:rsidP="009B4A19">
                                    <w:pP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 xml:space="preserve">　　　</w:t>
                                    </w:r>
                                    <w:r w:rsidRPr="003B2038"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2796" y="254441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B4A19" w:rsidRPr="00CB7C77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テキスト ボックス 417"/>
                              <wps:cNvSpPr txBox="1"/>
                              <wps:spPr>
                                <a:xfrm>
                                  <a:off x="1510747" y="65995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B4A19" w:rsidRPr="00261422" w:rsidRDefault="009B4A19" w:rsidP="009B4A19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5575" y="1232452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B4A19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>住所</w:instrText>
                                    </w:r>
                                    <w:r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9B4A19" w:rsidRPr="00E43C1B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E43C1B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TEL: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FAX: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</w:t>
                                    </w:r>
                                  </w:p>
                                  <w:p w:rsidR="009B4A19" w:rsidRPr="009C33B3" w:rsidRDefault="009B4A19" w:rsidP="009B4A19">
                                    <w:pPr>
                                      <w:spacing w:line="0" w:lineRule="atLeast"/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Mail:</w:t>
                                    </w:r>
                                    <w:r w:rsidRPr="009C33B3">
                                      <w:rPr>
                                        <w:rFonts w:asciiTheme="minorHAnsi" w:eastAsiaTheme="majorEastAsia" w:hAnsiTheme="minorHAnsi"/>
                                        <w:sz w:val="16"/>
                                        <w:szCs w:val="16"/>
                                      </w:rPr>
                                      <w:t>〇〇〇〇〇〇〇〇〇〇〇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0" o:spid="_x0000_s1107" style="position:absolute;left:0;text-align:left;margin-left:-5.7pt;margin-top:-.45pt;width:254.15pt;height:159pt;z-index:252238848" coordsize="32278,2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">
                      <v:shape id="テキスト ボックス 2" o:spid="_x0000_s1108" type="#_x0000_t202" style="position:absolute;left:18049;top:4929;width:1414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>氏名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0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12" o:spid="_x0000_s1109" type="#_x0000_t75" style="position:absolute;width:13437;height:1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LQTGAAAA3AAAAA8AAABkcnMvZG93bnJldi54bWxEj0uLwkAQhO+C/2FowYvoxAfiZh1lERQX&#10;PPi6eGsyvUncTE82M5r473cEwWNRVV9R82VjCnGnyuWWFQwHEQjixOqcUwXn07o/A+E8ssbCMil4&#10;kIPlot2aY6xtzQe6H30qAoRdjAoy78tYSpdkZNANbEkcvB9bGfRBVqnUFdYBbgo5iqKpNJhzWMiw&#10;pFVGye/xZhToj2L3uPzZ/WTz3auj65pX1/FYqW6n+foE4anx7/CrvdUKJsMRPM+E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ItBMYAAADcAAAADwAAAAAAAAAAAAAA&#10;AACfAgAAZHJzL2Rvd25yZXYueG1sUEsFBgAAAAAEAAQA9wAAAJIDAAAAAA==&#10;">
                        <v:imagedata r:id="rId9" o:title="" cropleft="20614f" cropright="14907f"/>
                        <v:path arrowok="t"/>
                      </v:shape>
                      <v:shape id="テキスト ボックス 2" o:spid="_x0000_s1110" type="#_x0000_t202" style="position:absolute;left:6917;top:18049;width:6361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cjMYA&#10;AADcAAAADwAAAGRycy9kb3ducmV2LnhtbESPS2sCQRCE7wH/w9CCtzjrg0RWRwmKSSAnH4jHdqfd&#10;XbPTs+y0uv77TCCQY1FVX1GzResqdaMmlJ4NDPoJKOLM25JzA/vd+nkCKgiyxcozGXhQgMW88zTD&#10;1Po7b+i2lVxFCIcUDRQidap1yApyGPq+Jo7e2TcOJcom17bBe4S7Sg+T5EU7LDkuFFjTsqDse3t1&#10;Bi6nx8dwH1ZfFxmPzjs5vB5X7ydjet32bQpKqJX/8F/70xoYD0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VcjMYAAADcAAAADwAAAAAAAAAAAAAAAACYAgAAZHJz&#10;L2Rvd25yZXYueG1sUEsFBgAAAAAEAAQA9QAAAIsDAAAAAA==&#10;" filled="f" stroked="f">
                        <v:textbox inset="1mm,1mm,1mm,1mm">
                          <w:txbxContent>
                            <w:p w:rsidR="009B4A19" w:rsidRPr="00AE69B1" w:rsidRDefault="009B4A19" w:rsidP="009B4A19">
                              <w:pPr>
                                <w:spacing w:line="0" w:lineRule="atLeast"/>
                                <w:rPr>
                                  <w:rFonts w:asciiTheme="minorHAnsi" w:hAnsiTheme="minorHAnsi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4"/>
                                  <w:szCs w:val="16"/>
                                </w:rPr>
                                <w:t>巴川の紅葉</w:t>
                              </w:r>
                            </w:p>
                          </w:txbxContent>
                        </v:textbox>
                      </v:shape>
                      <v:shape id="テキスト ボックス 414" o:spid="_x0000_s1111" type="#_x0000_t202" style="position:absolute;left:18606;top:4293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5WcYA&#10;AADcAAAADwAAAGRycy9kb3ducmV2LnhtbESPT4vCMBTE74LfITxhb5oqup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g5WcYAAADcAAAADwAAAAAAAAAAAAAAAACYAgAAZHJz&#10;L2Rvd25yZXYueG1sUEsFBgAAAAAEAAQA9QAAAIsDAAAAAA=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Theme="minorHAnsi" w:eastAsiaTheme="majorEastAsia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たろう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5" o:spid="_x0000_s1112" type="#_x0000_t202" style="position:absolute;left:18128;top:7553;width:12322;height:2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cws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nMLHAAAA3AAAAA8AAAAAAAAAAAAAAAAAmAIAAGRy&#10;cy9kb3ducmV2LnhtbFBLBQYAAAAABAAEAPUAAACMAwAAAAA=&#10;" filled="f" stroked="f" strokeweight=".5pt">
                        <v:textbox>
                          <w:txbxContent>
                            <w:p w:rsidR="009B4A19" w:rsidRPr="003B2038" w:rsidRDefault="009B4A19" w:rsidP="009B4A19">
                              <w:pP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 xml:space="preserve">　　　</w:t>
                              </w:r>
                              <w:r w:rsidRPr="003B2038"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15027;top:2544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Hp8IA&#10;AADc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WA6ju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kenwgAAANwAAAAPAAAAAAAAAAAAAAAAAJgCAABkcnMvZG93&#10;bnJldi54bWxQSwUGAAAAAAQABAD1AAAAhwMAAAAA&#10;" stroked="f">
                        <v:textbox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B4A19" w:rsidRPr="00CB7C77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7" o:spid="_x0000_s1114" type="#_x0000_t202" style="position:absolute;left:15107;top:6599;width:37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Ls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nLsYAAADcAAAADwAAAAAAAAAAAAAAAACYAgAAZHJz&#10;L2Rvd25yZXYueG1sUEsFBgAAAAAEAAQA9QAAAIsDAAAAAA==&#10;" filled="f" stroked="f" strokeweight=".5pt">
                        <v:textbox>
                          <w:txbxContent>
                            <w:p w:rsidR="009B4A19" w:rsidRPr="00261422" w:rsidRDefault="009B4A19" w:rsidP="009B4A19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5" type="#_x0000_t202" style="position:absolute;left:13755;top:12324;width:1852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O/cMA&#10;AADcAAAADwAAAGRycy9kb3ducmV2LnhtbERPS2vCQBC+F/wPyxS81Y1WqqRZpVTaCj35oPQ4yY5J&#10;NDsbsqPGf+8eCj1+fO9s2btGXagLtWcD41ECirjwtubSwH738TQHFQTZYuOZDNwowHIxeMgwtf7K&#10;G7pspVQxhEOKBiqRNtU6FBU5DCPfEkfu4DuHEmFXatvhNYa7Rk+S5EU7rDk2VNjSe0XFaXt2Bo75&#10;7WuyD6vvo0yfDzv5mf2uPnNjho/92ysooV7+xX/utTUwHce18Uw8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O/cMAAADcAAAADwAAAAAAAAAAAAAAAACYAgAAZHJzL2Rv&#10;d25yZXYueG1sUEsFBgAAAAAEAAQA9QAAAIgDAAAAAA==&#10;" filled="f" stroked="f">
                        <v:textbox inset="1mm,1mm,1mm,1mm">
                          <w:txbxContent>
                            <w:p w:rsidR="009B4A19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>住所</w:instrText>
                              </w:r>
                              <w:r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9B4A19" w:rsidRPr="00E43C1B" w:rsidRDefault="009B4A19" w:rsidP="009B4A19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E43C1B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TEL: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FAX: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</w:t>
                              </w:r>
                            </w:p>
                            <w:p w:rsidR="009B4A19" w:rsidRPr="009C33B3" w:rsidRDefault="009B4A19" w:rsidP="009B4A19">
                              <w:pPr>
                                <w:spacing w:line="0" w:lineRule="atLeast"/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</w:pP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Mail:</w:t>
                              </w:r>
                              <w:r w:rsidRPr="009C33B3">
                                <w:rPr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〇〇〇〇〇〇〇〇〇〇〇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12"/>
          </w:p>
          <w:p w:rsidR="00601C04" w:rsidRDefault="00601C04" w:rsidP="00FB7951"/>
        </w:tc>
      </w:tr>
    </w:tbl>
    <w:p w:rsidR="00823256" w:rsidRDefault="00823256"/>
    <w:sectPr w:rsidR="00823256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DAA" w:rsidRDefault="00234DAA" w:rsidP="00AE1839">
      <w:r>
        <w:separator/>
      </w:r>
    </w:p>
  </w:endnote>
  <w:endnote w:type="continuationSeparator" w:id="0">
    <w:p w:rsidR="00234DAA" w:rsidRDefault="00234DAA" w:rsidP="00AE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DAA" w:rsidRDefault="00234DAA" w:rsidP="00AE1839">
      <w:r>
        <w:separator/>
      </w:r>
    </w:p>
  </w:footnote>
  <w:footnote w:type="continuationSeparator" w:id="0">
    <w:p w:rsidR="00234DAA" w:rsidRDefault="00234DAA" w:rsidP="00AE1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A3834"/>
    <w:rsid w:val="000D1047"/>
    <w:rsid w:val="0012026C"/>
    <w:rsid w:val="00132407"/>
    <w:rsid w:val="001445DE"/>
    <w:rsid w:val="001C4937"/>
    <w:rsid w:val="001C6484"/>
    <w:rsid w:val="00217860"/>
    <w:rsid w:val="0022489D"/>
    <w:rsid w:val="00234DAA"/>
    <w:rsid w:val="00242F54"/>
    <w:rsid w:val="00261422"/>
    <w:rsid w:val="002714E6"/>
    <w:rsid w:val="002E1E11"/>
    <w:rsid w:val="003176F1"/>
    <w:rsid w:val="00336167"/>
    <w:rsid w:val="003658B8"/>
    <w:rsid w:val="0037646E"/>
    <w:rsid w:val="003B2038"/>
    <w:rsid w:val="003E43D0"/>
    <w:rsid w:val="003F239B"/>
    <w:rsid w:val="003F6B14"/>
    <w:rsid w:val="00424283"/>
    <w:rsid w:val="00490121"/>
    <w:rsid w:val="004A119D"/>
    <w:rsid w:val="004E4ADD"/>
    <w:rsid w:val="00503271"/>
    <w:rsid w:val="00510CFF"/>
    <w:rsid w:val="00596868"/>
    <w:rsid w:val="005A364C"/>
    <w:rsid w:val="005B6591"/>
    <w:rsid w:val="005C7302"/>
    <w:rsid w:val="005D31E6"/>
    <w:rsid w:val="00601C04"/>
    <w:rsid w:val="00603D55"/>
    <w:rsid w:val="00685EE3"/>
    <w:rsid w:val="006A6EF0"/>
    <w:rsid w:val="00703FB7"/>
    <w:rsid w:val="00715A0E"/>
    <w:rsid w:val="00727AFC"/>
    <w:rsid w:val="00760DC7"/>
    <w:rsid w:val="0078354B"/>
    <w:rsid w:val="007D2E69"/>
    <w:rsid w:val="00823256"/>
    <w:rsid w:val="00832581"/>
    <w:rsid w:val="0089525C"/>
    <w:rsid w:val="00895CA7"/>
    <w:rsid w:val="008A0B97"/>
    <w:rsid w:val="008A6328"/>
    <w:rsid w:val="008B15CB"/>
    <w:rsid w:val="00931EB9"/>
    <w:rsid w:val="0093438E"/>
    <w:rsid w:val="00960A72"/>
    <w:rsid w:val="0097437D"/>
    <w:rsid w:val="009B4A19"/>
    <w:rsid w:val="009C33B3"/>
    <w:rsid w:val="00A33DF2"/>
    <w:rsid w:val="00A60E27"/>
    <w:rsid w:val="00AD56EC"/>
    <w:rsid w:val="00AE1839"/>
    <w:rsid w:val="00AE69B1"/>
    <w:rsid w:val="00AF783F"/>
    <w:rsid w:val="00B4364F"/>
    <w:rsid w:val="00B856D4"/>
    <w:rsid w:val="00BA57B0"/>
    <w:rsid w:val="00BD3E5F"/>
    <w:rsid w:val="00C059F6"/>
    <w:rsid w:val="00C16D02"/>
    <w:rsid w:val="00C2536E"/>
    <w:rsid w:val="00C2648B"/>
    <w:rsid w:val="00C26D74"/>
    <w:rsid w:val="00CB7C77"/>
    <w:rsid w:val="00D154F2"/>
    <w:rsid w:val="00D522E0"/>
    <w:rsid w:val="00D527A0"/>
    <w:rsid w:val="00D9006E"/>
    <w:rsid w:val="00E016A2"/>
    <w:rsid w:val="00E07783"/>
    <w:rsid w:val="00E14298"/>
    <w:rsid w:val="00E43C1B"/>
    <w:rsid w:val="00EA6085"/>
    <w:rsid w:val="00EB03D1"/>
    <w:rsid w:val="00F16A34"/>
    <w:rsid w:val="00F7669D"/>
    <w:rsid w:val="00F8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EEE8D-31FD-4ABA-ABE3-2006E91C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omote.dot</Template>
  <TotalTime>13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T-Katoh</cp:lastModifiedBy>
  <cp:revision>3</cp:revision>
  <cp:lastPrinted>2016-03-18T07:19:00Z</cp:lastPrinted>
  <dcterms:created xsi:type="dcterms:W3CDTF">2016-03-28T08:12:00Z</dcterms:created>
  <dcterms:modified xsi:type="dcterms:W3CDTF">2016-03-30T12:43:00Z</dcterms:modified>
</cp:coreProperties>
</file>