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210"/>
      </w:tblGrid>
      <w:tr w:rsidR="00715A0E" w:rsidTr="007D2E69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981EB7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4992" behindDoc="0" locked="0" layoutInCell="1" allowOverlap="1" wp14:anchorId="0DCA94EF" wp14:editId="2FC03A37">
                      <wp:simplePos x="0" y="0"/>
                      <wp:positionH relativeFrom="column">
                        <wp:posOffset>-72335</wp:posOffset>
                      </wp:positionH>
                      <wp:positionV relativeFrom="paragraph">
                        <wp:posOffset>-3894</wp:posOffset>
                      </wp:positionV>
                      <wp:extent cx="3394075" cy="1978025"/>
                      <wp:effectExtent l="0" t="0" r="0" b="3175"/>
                      <wp:wrapNone/>
                      <wp:docPr id="328" name="グループ化 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図 3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1EB7" w:rsidRPr="0022489D" w:rsidRDefault="00981EB7" w:rsidP="00981EB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bookmarkStart w:id="0" w:name="氏名"/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テキスト ボックス 333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AE69B1" w:rsidRDefault="00981EB7" w:rsidP="00981EB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テキスト ボックス 336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22489D" w:rsidRDefault="00981EB7" w:rsidP="00981EB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bookmarkStart w:id="1" w:name="ふりがな"/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テキスト ボックス 337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22489D" w:rsidRDefault="00981EB7" w:rsidP="00981EB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bookmarkStart w:id="2" w:name="ふりがな（アルファベット）"/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81EB7" w:rsidRDefault="00981EB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3" w:name="住所"/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981EB7" w:rsidRPr="008A0B97" w:rsidRDefault="00981EB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981EB7" w:rsidRPr="008A0B97" w:rsidRDefault="00981EB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981EB7" w:rsidRPr="008A0B97" w:rsidRDefault="00981EB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981EB7" w:rsidRPr="008A0B97" w:rsidRDefault="00981EB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bookmarkEnd w:id="3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4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1EB7" w:rsidRPr="008A0B97" w:rsidRDefault="00981EB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bookmarkStart w:id="4" w:name="所属"/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bookmarkEnd w:id="4"/>
                                  <w:p w:rsidR="00981EB7" w:rsidRPr="00CB7C77" w:rsidRDefault="00981EB7" w:rsidP="00981EB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テキスト ボックス 341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261422" w:rsidRDefault="00981EB7" w:rsidP="00981EB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bookmarkStart w:id="5" w:name="階級"/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bookmarkEnd w:id="5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28" o:spid="_x0000_s1026" style="position:absolute;left:0;text-align:left;margin-left:-5.7pt;margin-top:-.3pt;width:267.25pt;height:155.75pt;z-index:252244992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29" o:spid="_x0000_s1027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khXGAAAA3AAAAA8AAABkcnMvZG93bnJldi54bWxEj09rwkAUxO8Fv8PyBG91o4Jo6ioqCNaD&#10;9U9bPT6yzySYfRuzW43f3i0IHoeZ+Q0zmtSmEFeqXG5ZQacdgSBOrM45VfC9X7wPQDiPrLGwTAru&#10;5GAybryNMNb2xlu67nwqAoRdjAoy78tYSpdkZNC1bUkcvJOtDPogq1TqCm8BbgrZjaK+NJhzWMiw&#10;pHlGyXn3ZxTM7gtvft3xcFitfz479vIVbY4npVrNevoBwlPtX+Fne6kV9LpD+D8TjoA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eSFcYAAADcAAAADwAAAAAAAAAAAAAA&#10;AACfAgAAZHJzL2Rvd25yZXYueG1sUEsFBgAAAAAEAAQA9wAAAJIDAAAAAA==&#10;">
                        <v:imagedata r:id="rId9" o:title="" croptop="5909f" cropbottom="28112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8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    <v:textbox>
                          <w:txbxContent>
                            <w:p w:rsidR="00981EB7" w:rsidRPr="0022489D" w:rsidRDefault="00981EB7" w:rsidP="00981EB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bookmarkStart w:id="6" w:name="氏名"/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bookmarkEnd w:id="6"/>
                            </w:p>
                          </w:txbxContent>
                        </v:textbox>
                      </v:shape>
                      <v:shape id="テキスト ボックス 333" o:spid="_x0000_s1029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wKM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I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CjHAAAA3AAAAA8AAAAAAAAAAAAAAAAAmAIAAGRy&#10;cy9kb3ducmV2LnhtbFBLBQYAAAAABAAEAPUAAACMAwAAAAA=&#10;" filled="f" stroked="f" strokeweight=".5pt">
                        <v:textbox>
                          <w:txbxContent>
                            <w:p w:rsidR="00981EB7" w:rsidRPr="00AE69B1" w:rsidRDefault="00981EB7" w:rsidP="00981EB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336" o:spid="_x0000_s1030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TsMUA&#10;AADcAAAADwAAAGRycy9kb3ducmV2LnhtbESPQYvCMBSE78L+h/AWvGmqslKqUaQgK6IHXS97ezbP&#10;tti8dJuodX+9EQSPw8x8w0znranElRpXWlYw6EcgiDOrS84VHH6WvRiE88gaK8uk4E4O5rOPzhQT&#10;bW+8o+ve5yJA2CWooPC+TqR0WUEGXd/WxME72cagD7LJpW7wFuCmksMoGkuDJYeFAmtKC8rO+4tR&#10;sE6XW9wdhyb+r9LvzWlR/x1+v5TqfraLCQhPrX+HX+2VVjAaje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OwxQAAANwAAAAPAAAAAAAAAAAAAAAAAJgCAABkcnMv&#10;ZG93bnJldi54bWxQSwUGAAAAAAQABAD1AAAAigMAAAAA&#10;" filled="f" stroked="f" strokeweight=".5pt">
                        <v:textbox>
                          <w:txbxContent>
                            <w:p w:rsidR="00981EB7" w:rsidRPr="0022489D" w:rsidRDefault="00981EB7" w:rsidP="00981EB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bookmarkStart w:id="7" w:name="ふりがな"/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337" o:spid="_x0000_s1031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2K8cA&#10;AADcAAAADwAAAGRycy9kb3ducmV2LnhtbESPQWvCQBSE70L/w/IKvemmBluJriIBqUh7iPXS2zP7&#10;TEKzb9PsNon99a4g9DjMzDfMcj2YWnTUusqygudJBII4t7riQsHxczueg3AeWWNtmRRcyMF69TBa&#10;YqJtzxl1B1+IAGGXoILS+yaR0uUlGXQT2xAH72xbgz7ItpC6xT7ATS2nUfQiDVYcFkpsKC0p/z78&#10;GgX7dPuB2Wlq5n91+vZ+3jQ/x6+ZUk+Pw2YBwtPg/8P39k4riON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VNivHAAAA3AAAAA8AAAAAAAAAAAAAAAAAmAIAAGRy&#10;cy9kb3ducmV2LnhtbFBLBQYAAAAABAAEAPUAAACMAwAAAAA=&#10;" filled="f" stroked="f" strokeweight=".5pt">
                        <v:textbox>
                          <w:txbxContent>
                            <w:p w:rsidR="00981EB7" w:rsidRPr="0022489D" w:rsidRDefault="00981EB7" w:rsidP="00981EB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bookmarkStart w:id="8" w:name="ふりがな（アルファベット）"/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2" o:spid="_x0000_s1032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6Y8YA&#10;AADcAAAADwAAAGRycy9kb3ducmV2LnhtbESPQWvCQBSE74X+h+UJvelGU9oaXaVUags9VUU8PrPP&#10;JDb7NmSfGv99tyD0OMzMN8x03rlanakNlWcDw0ECijj3tuLCwGb93n8BFQTZYu2ZDFwpwHx2fzfF&#10;zPoLf9N5JYWKEA4ZGihFmkzrkJfkMAx8Qxy9g28dSpRtoW2Llwh3tR4lyZN2WHFcKLGht5Lyn9XJ&#10;GTjurx+jTVh8HeUxPaxl+7xbLPfGPPS61wkooU7+w7f2pzWQpmP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L6Y8YAAADcAAAADwAAAAAAAAAAAAAAAACYAgAAZHJz&#10;L2Rvd25yZXYueG1sUEsFBgAAAAAEAAQA9QAAAIsDAAAAAA==&#10;" filled="f" stroked="f">
                        <v:textbox inset="1mm,1mm,1mm,1mm">
                          <w:txbxContent>
                            <w:p w:rsidR="00981EB7" w:rsidRDefault="00981EB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bookmarkStart w:id="9" w:name="住所"/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981EB7" w:rsidRPr="008A0B97" w:rsidRDefault="00981EB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981EB7" w:rsidRPr="008A0B97" w:rsidRDefault="00981EB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981EB7" w:rsidRPr="008A0B97" w:rsidRDefault="00981EB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981EB7" w:rsidRPr="008A0B97" w:rsidRDefault="00981EB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bookmarkEnd w:id="9"/>
                            </w:p>
                          </w:txbxContent>
                        </v:textbox>
                      </v:shape>
                      <v:shape id="テキスト ボックス 2" o:spid="_x0000_s1033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YMM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PpIwP5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ymDDBAAAA3AAAAA8AAAAAAAAAAAAAAAAAmAIAAGRycy9kb3du&#10;cmV2LnhtbFBLBQYAAAAABAAEAPUAAACGAwAAAAA=&#10;" stroked="f">
                        <v:textbox>
                          <w:txbxContent>
                            <w:p w:rsidR="00981EB7" w:rsidRPr="008A0B97" w:rsidRDefault="00981EB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bookmarkStart w:id="10" w:name="所属"/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bookmarkEnd w:id="10"/>
                            <w:p w:rsidR="00981EB7" w:rsidRPr="00CB7C77" w:rsidRDefault="00981EB7" w:rsidP="00981EB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341" o:spid="_x0000_s1034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4u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o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4ucYAAADcAAAADwAAAAAAAAAAAAAAAACYAgAAZHJz&#10;L2Rvd25yZXYueG1sUEsFBgAAAAAEAAQA9QAAAIsDAAAAAA==&#10;" filled="f" stroked="f" strokeweight=".5pt">
                        <v:textbox>
                          <w:txbxContent>
                            <w:p w:rsidR="00981EB7" w:rsidRPr="00261422" w:rsidRDefault="00981EB7" w:rsidP="00981EB7">
                              <w:pPr>
                                <w:rPr>
                                  <w:sz w:val="14"/>
                                </w:rPr>
                              </w:pPr>
                              <w:bookmarkStart w:id="11" w:name="階級"/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bookmarkEnd w:id="1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6800" behindDoc="0" locked="0" layoutInCell="1" allowOverlap="1" wp14:anchorId="7C861BF4" wp14:editId="3FEB66E3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24765</wp:posOffset>
                      </wp:positionV>
                      <wp:extent cx="3394075" cy="1978025"/>
                      <wp:effectExtent l="0" t="0" r="0" b="3175"/>
                      <wp:wrapNone/>
                      <wp:docPr id="2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図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81EB7" w:rsidRPr="0022489D" w:rsidRDefault="00740C27" w:rsidP="00981EB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テキスト ボックス 25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AE69B1" w:rsidRDefault="00981EB7" w:rsidP="00981EB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テキスト ボックス 26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22489D" w:rsidRDefault="00740C27" w:rsidP="00981EB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22489D" w:rsidRDefault="00740C27" w:rsidP="00981EB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981EB7" w:rsidRPr="008A0B97" w:rsidRDefault="00740C2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2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981EB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981EB7" w:rsidRPr="00CB7C77" w:rsidRDefault="00740C27" w:rsidP="00981EB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テキスト ボックス 31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81EB7" w:rsidRPr="00261422" w:rsidRDefault="00740C27" w:rsidP="00981EB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0" o:spid="_x0000_s1035" style="position:absolute;left:0;text-align:left;margin-left:253.4pt;margin-top:1.95pt;width:267.25pt;height:155.75pt;z-index:252236800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">
                      <v:shape id="図 21" o:spid="_x0000_s1036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306rFAAAA2wAAAA8AAABkcnMvZG93bnJldi54bWxEj0trwzAQhO+F/Aexhdwa2TmE4kQJacGQ&#10;5tBH3sfFWj+otXItJbb/fVUI9DjMzDfMYtWbWtyodZVlBfEkAkGcWV1xoeCwT5+eQTiPrLG2TAoG&#10;crBajh4WmGjb8Rfddr4QAcIuQQWl900ipctKMugmtiEOXm5bgz7ItpC6xS7ATS2nUTSTBisOCyU2&#10;9FpS9r27GgUvQ+rNyV3O5+378S22Px/R5yVXavzYr+cgPPX+P3xvb7SCaQx/X8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N9OqxQAAANsAAAAPAAAAAAAAAAAAAAAA&#10;AJ8CAABkcnMvZG93bnJldi54bWxQSwUGAAAAAAQABAD3AAAAkQMAAAAA&#10;">
                        <v:imagedata r:id="rId9" o:title="" croptop="5909f" cropbottom="28112f"/>
                        <v:path arrowok="t"/>
                      </v:shape>
                      <v:shape id="テキスト ボックス 2" o:spid="_x0000_s1037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<v:textbox>
                          <w:txbxContent>
                            <w:p w:rsidR="00981EB7" w:rsidRPr="0022489D" w:rsidRDefault="00740C27" w:rsidP="00981EB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5" o:spid="_x0000_s1038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    <v:textbox>
                          <w:txbxContent>
                            <w:p w:rsidR="00981EB7" w:rsidRPr="00AE69B1" w:rsidRDefault="00981EB7" w:rsidP="00981EB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26" o:spid="_x0000_s1039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    <v:textbox>
                          <w:txbxContent>
                            <w:p w:rsidR="00981EB7" w:rsidRPr="0022489D" w:rsidRDefault="00740C27" w:rsidP="00981EB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7" o:spid="_x0000_s1040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981EB7" w:rsidRPr="0022489D" w:rsidRDefault="00740C27" w:rsidP="00981EB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1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bGMIA&#10;AADbAAAADwAAAGRycy9kb3ducmV2LnhtbERPTWvCQBC9F/wPywi91Y2pVImuUiqthZ6MIh7H7JjE&#10;ZmdDdqrx33cPhR4f73ux6l2jrtSF2rOB8SgBRVx4W3NpYL97f5qBCoJssfFMBu4UYLUcPCwws/7G&#10;W7rmUqoYwiFDA5VIm2kdioochpFviSN39p1DibArte3wFsNdo9MkedEOa44NFbb0VlHxnf84A5fT&#10;fZPuw/rrIpPn804O0+P642TM47B/nYMS6uVf/Of+tAbSODZ+iT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FsYwgAAANsAAAAPAAAAAAAAAAAAAAAAAJgCAABkcnMvZG93&#10;bnJldi54bWxQSwUGAAAAAAQABAD1AAAAhwMAAAAA&#10;" filled="f" stroked="f">
                        <v:textbox inset="1mm,1mm,1mm,1mm">
                          <w:txbxContent>
                            <w:p w:rsidR="00740C27" w:rsidRDefault="00740C2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981EB7" w:rsidRPr="008A0B97" w:rsidRDefault="00740C2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2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  <v:textbox>
                          <w:txbxContent>
                            <w:p w:rsidR="00740C27" w:rsidRPr="008A0B97" w:rsidRDefault="00740C27" w:rsidP="00981EB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981EB7" w:rsidRPr="00CB7C77" w:rsidRDefault="00740C27" w:rsidP="00981EB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1" o:spid="_x0000_s1043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  <v:textbox>
                          <w:txbxContent>
                            <w:p w:rsidR="00981EB7" w:rsidRPr="00261422" w:rsidRDefault="00740C27" w:rsidP="00981EB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895CA7" w:rsidRDefault="00895CA7" w:rsidP="00FB7951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715A0E" w:rsidP="00895CA7"/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740C27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0D80C392" wp14:editId="1FDB745C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18415</wp:posOffset>
                      </wp:positionV>
                      <wp:extent cx="3394075" cy="1978025"/>
                      <wp:effectExtent l="0" t="0" r="0" b="3175"/>
                      <wp:wrapNone/>
                      <wp:docPr id="23" name="グループ化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図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テキスト ボックス 291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テキスト ボックス 292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テキスト ボックス 295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29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テキスト ボックス 298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3" o:spid="_x0000_s1044" style="position:absolute;left:0;text-align:left;margin-left:-10.75pt;margin-top:1.45pt;width:267.25pt;height:155.75pt;z-index:252249088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">
                      <v:shape id="図 30" o:spid="_x0000_s1045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4OzAAAAA2wAAAA8AAABkcnMvZG93bnJldi54bWxET8uKwjAU3Qv+Q7iCO00dQaRjlHFAUBe+&#10;Z3R5aa5tsbmpTdT692YhuDyc92hSm0LcqXK5ZQW9bgSCOLE651TBYT/rDEE4j6yxsEwKnuRgMm42&#10;Rhhr++At3Xc+FSGEXYwKMu/LWEqXZGTQdW1JHLizrQz6AKtU6gofIdwU8iuKBtJgzqEhw5J+M0ou&#10;u5tRMH3OvPl3p+Nxufpb9Ox1HW1OZ6XarfrnG4Sn2n/Eb/dcK+iH9eFL+AFy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Lg7MAAAADbAAAADwAAAAAAAAAAAAAAAACfAgAA&#10;ZHJzL2Rvd25yZXYueG1sUEsFBgAAAAAEAAQA9wAAAIwDAAAAAA==&#10;">
                        <v:imagedata r:id="rId9" o:title="" croptop="5909f" cropbottom="28112f"/>
                        <v:path arrowok="t"/>
                      </v:shape>
                      <v:shape id="テキスト ボックス 2" o:spid="_x0000_s1046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1" o:spid="_x0000_s1047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Y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F5i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W2P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292" o:spid="_x0000_s1048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FFM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h/Yn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UUxQAAANwAAAAPAAAAAAAAAAAAAAAAAJgCAABkcnMv&#10;ZG93bnJldi54bWxQSwUGAAAAAAQABAD1AAAAigMAAAAA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5" o:spid="_x0000_s1049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0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+tsYA&#10;AADcAAAADwAAAGRycy9kb3ducmV2LnhtbESPQWvCQBSE70L/w/KE3urGtNgaXaVUbAs9VUU8PrPP&#10;JDb7NmSfGv99t1DwOMzMN8x03rlanakNlWcDw0ECijj3tuLCwGa9fHgBFQTZYu2ZDFwpwHx215ti&#10;Zv2Fv+m8kkJFCIcMDZQiTaZ1yEtyGAa+IY7ewbcOJcq20LbFS4S7WqdJMtIOK44LJTb0VlL+szo5&#10;A8f99SPdhMXXUZ4eD2vZPu8W73tj7vvd6wSUUCe38H/70xpIxyP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o+tsYAAADcAAAADwAAAAAAAAAAAAAAAACYAgAAZHJz&#10;L2Rvd25yZXYueG1sUEsFBgAAAAAEAAQA9QAAAIsDAAAAAA==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1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jns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CyiO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iOewgAAANwAAAAPAAAAAAAAAAAAAAAAAJgCAABkcnMvZG93&#10;bnJldi54bWxQSwUGAAAAAAQABAD1AAAAhwMAAAAA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8" o:spid="_x0000_s1052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7040" behindDoc="0" locked="0" layoutInCell="1" allowOverlap="1" wp14:anchorId="39F4E0BF" wp14:editId="025EE4EB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-8255</wp:posOffset>
                      </wp:positionV>
                      <wp:extent cx="3394075" cy="1978025"/>
                      <wp:effectExtent l="0" t="0" r="0" b="3175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テキスト ボックス 5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テキスト ボックス 19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" o:spid="_x0000_s1053" style="position:absolute;left:0;text-align:left;margin-left:248.35pt;margin-top:-.65pt;width:267.25pt;height:155.75pt;z-index:252247040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">
                      <v:shape id="図 3" o:spid="_x0000_s1054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PLDDAAAA2gAAAA8AAABkcnMvZG93bnJldi54bWxEj0uLwkAQhO+C/2FoYW86UUEkOooKwrqH&#10;9f04Npk2CWZ6splZjf9+Z0HwWFTVV9R4WptC3KlyuWUF3U4EgjixOudUwWG/bA9BOI+ssbBMCp7k&#10;YDppNsYYa/vgLd13PhUBwi5GBZn3ZSylSzIy6Dq2JA7e1VYGfZBVKnWFjwA3hexF0UAazDksZFjS&#10;IqPktvs1CubPpTcndzmfv76Pq679WUeby1Wpj1Y9G4HwVPt3+NX+1Ar68H8l3AA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U8sMMAAADaAAAADwAAAAAAAAAAAAAAAACf&#10;AgAAZHJzL2Rvd25yZXYueG1sUEsFBgAAAAAEAAQA9wAAAI8DAAAAAA==&#10;">
                        <v:imagedata r:id="rId9" o:title="" croptop="5909f" cropbottom="28112f"/>
                        <v:path arrowok="t"/>
                      </v:shape>
                      <v:shape id="テキスト ボックス 2" o:spid="_x0000_s1055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5" o:spid="_x0000_s1056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7" o:spid="_x0000_s1057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9" o:spid="_x0000_s1058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9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do8YA&#10;AADbAAAADwAAAGRycy9kb3ducmV2LnhtbESPS2/CQAyE75X6H1auxK1sgIpWgQVVRX1InHio6tFk&#10;TRKa9UZZF8K/rw+VerM145nP82UfGnOmLtWRHYyGGRjiIvqaSwf73ev9E5gkyB6byOTgSgmWi9ub&#10;OeY+XnhD562URkM45eigEmlza1NRUcA0jC2xasfYBRRdu9L6Di8aHho7zrKpDVizNlTY0ktFxff2&#10;Jzg4Ha7v431arU/yMDnu5PPxa/V2cG5w1z/PwAj18m/+u/7wiq/0+os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ado8YAAADbAAAADwAAAAAAAAAAAAAAAACYAgAAZHJz&#10;L2Rvd25yZXYueG1sUEsFBgAAAAAEAAQA9QAAAIsDAAAAAA==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0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19" o:spid="_x0000_s1061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714E6" w:rsidRDefault="002714E6" w:rsidP="00FB7951"/>
        </w:tc>
        <w:tc>
          <w:tcPr>
            <w:tcW w:w="521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740C27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3184" behindDoc="0" locked="0" layoutInCell="1" allowOverlap="1" wp14:anchorId="41365465" wp14:editId="5C508699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27305</wp:posOffset>
                      </wp:positionV>
                      <wp:extent cx="3394075" cy="1978025"/>
                      <wp:effectExtent l="0" t="0" r="0" b="3175"/>
                      <wp:wrapNone/>
                      <wp:docPr id="344" name="グループ化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" name="図 3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テキスト ボックス 352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テキスト ボックス 353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テキスト ボックス 354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6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テキスト ボックス 364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44" o:spid="_x0000_s1062" style="position:absolute;left:0;text-align:left;margin-left:248.1pt;margin-top:2.15pt;width:267.25pt;height:155.75pt;z-index:252253184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">
                      <v:shape id="図 347" o:spid="_x0000_s1063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RlzGAAAA3AAAAA8AAABkcnMvZG93bnJldi54bWxEj09rwkAUxO9Cv8PyCt50k1asRNdgC0Lb&#10;Q239f3xkn0kw+zZmtxq/vVsQehxm5jfMJG1NJc7UuNKygrgfgSDOrC45V7BezXsjEM4ja6wsk4Ir&#10;OUinD50JJtpe+IfOS5+LAGGXoILC+zqR0mUFGXR9WxMH72Abgz7IJpe6wUuAm0o+RdFQGiw5LBRY&#10;01tB2XH5axS8XufebN1+t/v82nzE9rSIvvcHpbqP7WwMwlPr/8P39rtW8Dx4gb8z4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ttGXMYAAADcAAAADwAAAAAAAAAAAAAA&#10;AACfAgAAZHJzL2Rvd25yZXYueG1sUEsFBgAAAAAEAAQA9wAAAJIDAAAAAA==&#10;">
                        <v:imagedata r:id="rId9" o:title="" croptop="5909f" cropbottom="28112f"/>
                        <v:path arrowok="t"/>
                      </v:shape>
                      <v:shape id="テキスト ボックス 2" o:spid="_x0000_s1064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52" o:spid="_x0000_s1065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wE8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9cBP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353" o:spid="_x0000_s1066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ViM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dWIxQAAANwAAAAPAAAAAAAAAAAAAAAAAJgCAABkcnMv&#10;ZG93bnJldi54bWxQSwUGAAAAAAQABAD1AAAAigMAAAAA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54" o:spid="_x0000_s1067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/M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8/wF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Tfz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8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848IA&#10;AADcAAAADwAAAGRycy9kb3ducmV2LnhtbERPS2vCQBC+C/6HZYTe6qZaVFJXKYpa8OSD0uOYHZPY&#10;7GzITjX+e/dQ8Pjxvafz1lXqSk0oPRt46yegiDNvS84NHA+r1wmoIMgWK89k4E4B5rNuZ4qp9Tfe&#10;0XUvuYohHFI0UIjUqdYhK8hh6PuaOHJn3ziUCJtc2wZvMdxVepAkI+2w5NhQYE2LgrLf/Z8zcDnd&#10;N4NjWG4v8j48H+R7/LNcn4x56bWfH6CEWnmK/91f1sBwFOfHM/EI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3zjwgAAANwAAAAPAAAAAAAAAAAAAAAAAJgCAABkcnMvZG93&#10;bnJldi54bWxQSwUGAAAAAAQABAD1AAAAhwMAAAAA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9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y8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6TB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HLxQAAANwAAAAPAAAAAAAAAAAAAAAAAJgCAABkcnMv&#10;ZG93bnJldi54bWxQSwUGAAAAAAQABAD1AAAAigMAAAAA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64" o:spid="_x0000_s1070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HQc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wH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IdBxQAAANwAAAAPAAAAAAAAAAAAAAAAAJgCAABkcnMv&#10;ZG93bnJldi54bWxQSwUGAAAAAAQABAD1AAAAigMAAAAA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1136" behindDoc="0" locked="0" layoutInCell="1" allowOverlap="1" wp14:anchorId="076E52DE" wp14:editId="2E6DB144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17145</wp:posOffset>
                      </wp:positionV>
                      <wp:extent cx="3394075" cy="1978025"/>
                      <wp:effectExtent l="0" t="0" r="0" b="3175"/>
                      <wp:wrapNone/>
                      <wp:docPr id="307" name="グループ化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図 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テキスト ボックス 321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テキスト ボックス 331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テキスト ボックス 332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3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テキスト ボックス 338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07" o:spid="_x0000_s1071" style="position:absolute;left:0;text-align:left;margin-left:-11.2pt;margin-top:1.35pt;width:267.25pt;height:155.75pt;z-index:252251136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">
                      <v:shape id="図 309" o:spid="_x0000_s1072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znXGAAAA3AAAAA8AAABkcnMvZG93bnJldi54bWxEj09rAjEUxO8Fv0N4greaqCDtapRWELQH&#10;bf1TPT42z92lm5d1E3X99o1Q6HGYmd8w42ljS3Gl2heONfS6CgRx6kzBmYbddv78AsIHZIOlY9Jw&#10;Jw/TSetpjIlxN/6i6yZkIkLYJ6ghD6FKpPRpThZ911XE0Tu52mKIss6kqfEW4baUfaWG0mLBcSHH&#10;imY5pT+bi9Xwfp8H++2Ph8PHar/sufNafR5PWnfazdsIRKAm/If/2gujYaBe4XEmHgE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LOdcYAAADcAAAADwAAAAAAAAAAAAAA&#10;AACfAgAAZHJzL2Rvd25yZXYueG1sUEsFBgAAAAAEAAQA9wAAAJIDAAAAAA==&#10;">
                        <v:imagedata r:id="rId9" o:title="" croptop="5909f" cropbottom="28112f"/>
                        <v:path arrowok="t"/>
                      </v:shape>
                      <v:shape id="テキスト ボックス 2" o:spid="_x0000_s1073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21" o:spid="_x0000_s1074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dG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mdGcYAAADcAAAADwAAAAAAAAAAAAAAAACYAgAAZHJz&#10;L2Rvd25yZXYueG1sUEsFBgAAAAAEAAQA9QAAAIsDAAAAAA=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331" o:spid="_x0000_s1075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LxMYA&#10;AADcAAAADwAAAGRycy9kb3ducmV2LnhtbESPT4vCMBTE74LfITxhb5qquJSuUaQgLqIH/1y8vW2e&#10;bbF5qU3Uup9+Iyx4HGbmN8x03ppK3KlxpWUFw0EEgjizuuRcwfGw7McgnEfWWFkmBU9yMJ91O1NM&#10;tH3wju57n4sAYZeggsL7OpHSZQUZdANbEwfvbBuDPsgml7rBR4CbSo6i6FMaLDksFFhTWlB22d+M&#10;gnW63OLuZ2Ti3ypdbc6L+no8TZT66LWLLxCeWv8O/7e/tYLxeAi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ALxMYAAADcAAAADwAAAAAAAAAAAAAAAACYAgAAZHJz&#10;L2Rvd25yZXYueG1sUEsFBgAAAAAEAAQA9QAAAIsDAAAAAA=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32" o:spid="_x0000_s1076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Vs8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LE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lbP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7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V/cYA&#10;AADcAAAADwAAAGRycy9kb3ducmV2LnhtbESPQWvCQBSE74X+h+UVvNWNRqpEV5FKtdBTVUqPz+wz&#10;iWbfhuxT47/vFgo9DjPzDTNbdK5WV2pD5dnAoJ+AIs69rbgwsN+9PU9ABUG2WHsmA3cKsJg/Psww&#10;s/7Gn3TdSqEihEOGBkqRJtM65CU5DH3fEEfv6FuHEmVbaNviLcJdrYdJ8qIdVhwXSmzotaT8vL04&#10;A6fDfTPch9XHSUbpcSdf4+/V+mBM76lbTkEJdfIf/mu/WwNpOoL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NV/cYAAADcAAAADwAAAAAAAAAAAAAAAACYAgAAZHJz&#10;L2Rvd25yZXYueG1sUEsFBgAAAAAEAAQA9QAAAIsDAAAAAA==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8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38" o:spid="_x0000_s1079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iWcIA&#10;AADcAAAADwAAAGRycy9kb3ducmV2LnhtbERPy4rCMBTdC/5DuII7TUcZkY6pSEEU0YWOm9ndaW4f&#10;THNTm6h1vt4sBJeH814sO1OLG7WusqzgYxyBIM6srrhQcP5ej+YgnEfWWFsmBQ9ysEz6vQXG2t75&#10;SLeTL0QIYRejgtL7JpbSZSUZdGPbEAcut61BH2BbSN3iPYSbWk6iaCYNVhwaSmwoLSn7O12Ngl26&#10;PuDxd2Lm/3W62eer5nL++VRqOOhWXyA8df4tfrm3WsF0GtaG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qJZwgAAANwAAAAPAAAAAAAAAAAAAAAAAJgCAABkcnMvZG93&#10;bnJldi54bWxQSwUGAAAAAAQABAD1AAAAhwMAAAAA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714E6" w:rsidRDefault="002714E6" w:rsidP="00FB7951"/>
        </w:tc>
        <w:tc>
          <w:tcPr>
            <w:tcW w:w="521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  <w:p w:rsidR="002714E6" w:rsidRDefault="002714E6" w:rsidP="00FB7951"/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740C27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80" behindDoc="0" locked="0" layoutInCell="1" allowOverlap="1" wp14:anchorId="090C6D74" wp14:editId="3CCFBECD">
                      <wp:simplePos x="0" y="0"/>
                      <wp:positionH relativeFrom="column">
                        <wp:posOffset>-137262</wp:posOffset>
                      </wp:positionH>
                      <wp:positionV relativeFrom="paragraph">
                        <wp:posOffset>22391</wp:posOffset>
                      </wp:positionV>
                      <wp:extent cx="3394075" cy="1978025"/>
                      <wp:effectExtent l="0" t="0" r="0" b="3175"/>
                      <wp:wrapNone/>
                      <wp:docPr id="391" name="グループ化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図 3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テキスト ボックス 394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テキスト ボックス 395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テキスト ボックス 396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9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テキスト ボックス 399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91" o:spid="_x0000_s1080" style="position:absolute;left:0;text-align:left;margin-left:-10.8pt;margin-top:1.75pt;width:267.25pt;height:155.75pt;z-index:252257280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">
                      <v:shape id="図 392" o:spid="_x0000_s1081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yYPGAAAA3AAAAA8AAABkcnMvZG93bnJldi54bWxEj09rwkAUxO8Fv8PyBG91o4Jo6ioqCNaD&#10;9U9bPT6yzySYfRuzW43f3i0IHoeZ+Q0zmtSmEFeqXG5ZQacdgSBOrM45VfC9X7wPQDiPrLGwTAru&#10;5GAybryNMNb2xlu67nwqAoRdjAoy78tYSpdkZNC1bUkcvJOtDPogq1TqCm8BbgrZjaK+NJhzWMiw&#10;pHlGyXn3ZxTM7gtvft3xcFitfz479vIVbY4npVrNevoBwlPtX+Fne6kV9IZd+D8TjoA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zJg8YAAADcAAAADwAAAAAAAAAAAAAA&#10;AACfAgAAZHJzL2Rvd25yZXYueG1sUEsFBgAAAAAEAAQA9wAAAJIDAAAAAA==&#10;">
                        <v:imagedata r:id="rId9" o:title="" croptop="5909f" cropbottom="28112f"/>
                        <v:path arrowok="t"/>
                      </v:shape>
                      <v:shape id="テキスト ボックス 2" o:spid="_x0000_s1082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4" o:spid="_x0000_s1083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3Zs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C5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h92b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395" o:spid="_x0000_s1084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S/c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Uv3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6" o:spid="_x0000_s1085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Mis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/zIr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6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UsMYA&#10;AADcAAAADwAAAGRycy9kb3ducmV2LnhtbESPX2vCQBDE3wv9DscW+lYvaqkaPaVUbAs++Qfxcc2t&#10;SWxuL+RWjd++Vyj4OMzMb5jJrHWVulATSs8Gup0EFHHmbcm5ge1m8TIEFQTZYuWZDNwowGz6+DDB&#10;1Porr+iyllxFCIcUDRQidap1yApyGDq+Jo7e0TcOJcom17bBa4S7SveS5E07LDkuFFjTR0HZz/rs&#10;DJwOt6/eNsyXJ3ntHzeyG+znnwdjnp/a9zEooVbu4f/2tzXQHw3g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eUsMYAAADcAAAADwAAAAAAAAAAAAAAAACYAgAAZHJz&#10;L2Rvd25yZXYueG1sUEsFBgAAAAAEAAQA9QAAAIsDAAAAAA==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7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4cc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t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uHHBAAAA3AAAAA8AAAAAAAAAAAAAAAAAmAIAAGRycy9kb3du&#10;cmV2LnhtbFBLBQYAAAAABAAEAPUAAACGAwAAAAA=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9" o:spid="_x0000_s1088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Y+MUA&#10;AADcAAAADwAAAGRycy9kb3ducmV2LnhtbESPQYvCMBSE78L+h/CEvWmqom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j4xQAAANwAAAAPAAAAAAAAAAAAAAAAAJgCAABkcnMv&#10;ZG93bnJldi54bWxQSwUGAAAAAAQABAD1AAAAigMAAAAA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5232" behindDoc="0" locked="0" layoutInCell="1" allowOverlap="1" wp14:anchorId="568EDD73" wp14:editId="41D272FF">
                      <wp:simplePos x="0" y="0"/>
                      <wp:positionH relativeFrom="column">
                        <wp:posOffset>3152140</wp:posOffset>
                      </wp:positionH>
                      <wp:positionV relativeFrom="paragraph">
                        <wp:posOffset>-4445</wp:posOffset>
                      </wp:positionV>
                      <wp:extent cx="3394075" cy="1978025"/>
                      <wp:effectExtent l="0" t="0" r="0" b="3175"/>
                      <wp:wrapNone/>
                      <wp:docPr id="365" name="グループ化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図 3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テキスト ボックス 385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テキスト ボックス 386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テキスト ボックス 387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8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テキスト ボックス 390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65" o:spid="_x0000_s1089" style="position:absolute;left:0;text-align:left;margin-left:248.2pt;margin-top:-.35pt;width:267.25pt;height:155.75pt;z-index:252255232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">
                      <v:shape id="図 372" o:spid="_x0000_s1090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L3nGAAAA3AAAAA8AAABkcnMvZG93bnJldi54bWxEj09rwkAUxO8Fv8PyBG91o4JK6ioqCNaD&#10;9U9bPT6yzySYfRuzW43f3i0IHoeZ+Q0zmtSmEFeqXG5ZQacdgSBOrM45VfC9X7wPQTiPrLGwTAru&#10;5GAybryNMNb2xlu67nwqAoRdjAoy78tYSpdkZNC1bUkcvJOtDPogq1TqCm8BbgrZjaK+NJhzWMiw&#10;pHlGyXn3ZxTM7gtvft3xcFitfz479vIVbY4npVrNevoBwlPtX+Fne6kV9AZd+D8TjoA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AvecYAAADcAAAADwAAAAAAAAAAAAAA&#10;AACfAgAAZHJzL2Rvd25yZXYueG1sUEsFBgAAAAAEAAQA9wAAAJIDAAAAAA==&#10;">
                        <v:imagedata r:id="rId9" o:title="" croptop="5909f" cropbottom="28112f"/>
                        <v:path arrowok="t"/>
                      </v:shape>
                      <v:shape id="テキスト ボックス 2" o:spid="_x0000_s1091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5" o:spid="_x0000_s1092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EIM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0xCD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386" o:spid="_x0000_s1093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aV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lpXxQAAANwAAAAPAAAAAAAAAAAAAAAAAJgCAABkcnMv&#10;ZG93bnJldi54bWxQSwUGAAAAAAQABAD1AAAAigMAAAAA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7" o:spid="_x0000_s1094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/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/8z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5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WH8IA&#10;AADcAAAADwAAAGRycy9kb3ducmV2LnhtbERPS2vCQBC+C/6HZYTedFMtVVJXKYpa8OSD0uOYHZPY&#10;7GzITjX+e/dQ8Pjxvafz1lXqSk0oPRt4HSSgiDNvS84NHA+r/gRUEGSLlWcycKcA81m3M8XU+hvv&#10;6LqXXMUQDikaKETqVOuQFeQwDHxNHLmzbxxKhE2ubYO3GO4qPUySd+2w5NhQYE2LgrLf/Z8zcDnd&#10;N8NjWG4v8jY6H+R7/LNcn4x56bWfH6CEWnmK/91f1sBoEtfGM/EI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ZYfwgAAANwAAAAPAAAAAAAAAAAAAAAAAJgCAABkcnMvZG93&#10;bnJldi54bWxQSwUGAAAAAAQABAD1AAAAhwMAAAAA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6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0" o:spid="_x0000_s1097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Zc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rxZcMAAADcAAAADwAAAAAAAAAAAAAAAACYAgAAZHJzL2Rv&#10;d25yZXYueG1sUEsFBgAAAAAEAAQA9QAAAIgDAAAAAA==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2714E6" w:rsidRDefault="002714E6" w:rsidP="00FB7951"/>
        </w:tc>
      </w:tr>
      <w:tr w:rsidR="00601C04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601C04" w:rsidRDefault="00740C27" w:rsidP="00FB7951">
            <w:bookmarkStart w:id="12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1376" behindDoc="0" locked="0" layoutInCell="1" allowOverlap="1" wp14:anchorId="4BEE78C9" wp14:editId="169C8C71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17780</wp:posOffset>
                      </wp:positionV>
                      <wp:extent cx="3394075" cy="1978025"/>
                      <wp:effectExtent l="0" t="0" r="0" b="3175"/>
                      <wp:wrapNone/>
                      <wp:docPr id="411" name="グループ化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" name="図 4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テキスト ボックス 414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テキスト ボックス 415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テキスト ボックス 416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テキスト ボックス 419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11" o:spid="_x0000_s1098" style="position:absolute;left:0;text-align:left;margin-left:248.1pt;margin-top:1.4pt;width:267.25pt;height:155.75pt;z-index:252261376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">
                      <v:shape id="図 412" o:spid="_x0000_s1099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1B7zFAAAA3AAAAA8AAABkcnMvZG93bnJldi54bWxEj0FrwkAUhO+C/2F5Qm+6iYhI6ioqCNpD&#10;tdpWj4/sMwlm38bsVuO/d4WCx2FmvmHG08aU4kq1KywriHsRCOLU6oIzBd/7ZXcEwnlkjaVlUnAn&#10;B9NJuzXGRNsbf9F15zMRIOwSVJB7XyVSujQng65nK+LgnWxt0AdZZ1LXeAtwU8p+FA2lwYLDQo4V&#10;LXJKz7s/o2B+X3rz646Hw8fnzzq2l020PZ6Ueus0s3cQnhr/Cv+3V1rBIO7D80w4AnLy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tQe8xQAAANwAAAAPAAAAAAAAAAAAAAAA&#10;AJ8CAABkcnMvZG93bnJldi54bWxQSwUGAAAAAAQABAD3AAAAkQMAAAAA&#10;">
                        <v:imagedata r:id="rId9" o:title="" croptop="5909f" cropbottom="28112f"/>
                        <v:path arrowok="t"/>
                      </v:shape>
                      <v:shape id="テキスト ボックス 2" o:spid="_x0000_s1100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4" o:spid="_x0000_s1101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5WcYA&#10;AADcAAAADwAAAGRycy9kb3ducmV2LnhtbESPT4vCMBTE74LfITxhb5oqup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g5WcYAAADcAAAADwAAAAAAAAAAAAAAAACYAgAAZHJz&#10;L2Rvd25yZXYueG1sUEsFBgAAAAAEAAQA9QAAAIsDAAAAAA=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415" o:spid="_x0000_s1102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cws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nML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6" o:spid="_x0000_s1103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Ctc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gK1xQAAANwAAAAPAAAAAAAAAAAAAAAAAJgCAABkcnMv&#10;ZG93bnJldi54bWxQSwUGAAAAAAQABAD1AAAAigMAAAAA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4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aj8YA&#10;AADcAAAADwAAAGRycy9kb3ducmV2LnhtbESPW2vCQBSE3wv9D8sRfKsbrTQSXUWUXqBPXih9PGaP&#10;SWz2bMgeNf77bqHg4zAz3zCzRedqdaE2VJ4NDAcJKOLc24oLA/vd69MEVBBki7VnMnCjAIv548MM&#10;M+uvvKHLVgoVIRwyNFCKNJnWIS/JYRj4hjh6R986lCjbQtsWrxHuaj1KkhftsOK4UGJDq5Lyn+3Z&#10;GTgdbu+jfVh/nmT8fNzJV/q9fjsY0+91yykooU7u4f/2hzUwHqbwdyYe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5aj8YAAADcAAAADwAAAAAAAAAAAAAAAACYAgAAZHJz&#10;L2Rvd25yZXYueG1sUEsFBgAAAAAEAAQA9QAAAIsDAAAAAA==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5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2T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12Tr0AAADcAAAADwAAAAAAAAAAAAAAAACYAgAAZHJzL2Rvd25yZXYu&#10;eG1sUEsFBgAAAAAEAAQA9QAAAIIDAAAAAA==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9" o:spid="_x0000_s1106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Wx8YA&#10;AADcAAAADwAAAGRycy9kb3ducmV2LnhtbESPT4vCMBTE7wt+h/AEb2uqrItWo0hBVsQ9+Ofi7dk8&#10;22LzUpuo1U+/WRA8DjPzG2Yya0wpblS7wrKCXjcCQZxaXXCmYL9bfA5BOI+ssbRMCh7kYDZtfUww&#10;1vbOG7ptfSYChF2MCnLvq1hKl+Zk0HVtRRy8k60N+iDrTOoa7wFuStmPom9psOCwkGNFSU7peXs1&#10;ClbJ4hc3x74ZPsvkZ32aV5f9YaBUp93MxyA8Nf4dfrWXWsFXbw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mWx8YAAADcAAAADwAAAAAAAAAAAAAAAACYAgAAZHJz&#10;L2Rvd25yZXYueG1sUEsFBgAAAAAEAAQA9QAAAIsDAAAAAA==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End w:id="12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328" behindDoc="0" locked="0" layoutInCell="1" allowOverlap="1" wp14:anchorId="71BA5977" wp14:editId="15071648">
                      <wp:simplePos x="0" y="0"/>
                      <wp:positionH relativeFrom="column">
                        <wp:posOffset>-142674</wp:posOffset>
                      </wp:positionH>
                      <wp:positionV relativeFrom="paragraph">
                        <wp:posOffset>-8974</wp:posOffset>
                      </wp:positionV>
                      <wp:extent cx="3394075" cy="1978025"/>
                      <wp:effectExtent l="0" t="0" r="0" b="3175"/>
                      <wp:wrapNone/>
                      <wp:docPr id="400" name="グループ化 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075" cy="1978025"/>
                                <a:chOff x="0" y="0"/>
                                <a:chExt cx="3394683" cy="1978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1" name="図 4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42896"/>
                                <a:stretch/>
                              </pic:blipFill>
                              <pic:spPr bwMode="auto">
                                <a:xfrm>
                                  <a:off x="63610" y="0"/>
                                  <a:ext cx="3267987" cy="1049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0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391478"/>
                                  <a:ext cx="13830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新城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36"/>
                                        <w:szCs w:val="48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テキスト ボックス 403"/>
                              <wps:cNvSpPr txBox="1"/>
                              <wps:spPr>
                                <a:xfrm>
                                  <a:off x="2767054" y="858741"/>
                                  <a:ext cx="627629" cy="246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AE69B1" w:rsidRDefault="00740C27" w:rsidP="00740C27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桜淵公園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テキスト ボックス 406"/>
                              <wps:cNvSpPr txBox="1"/>
                              <wps:spPr>
                                <a:xfrm>
                                  <a:off x="310101" y="1351722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しんしろ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　たろう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テキスト ボックス 407"/>
                              <wps:cNvSpPr txBox="1"/>
                              <wps:spPr>
                                <a:xfrm>
                                  <a:off x="143124" y="1661823"/>
                                  <a:ext cx="1319530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2489D" w:rsidRDefault="00740C27" w:rsidP="00740C27">
                                    <w:pPr>
                                      <w:ind w:firstLineChars="150" w:firstLine="180"/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>ふりがな（アルファベット）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SHINSHIRO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 w:hint="eastAsia"/>
                                        <w:sz w:val="12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2489D"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t>TARO</w:t>
                                    </w:r>
                                    <w:r>
                                      <w:rPr>
                                        <w:rFonts w:asciiTheme="minorHAnsi" w:eastAsia="HG創英ﾌﾟﾚｾﾞﾝｽEB" w:hAnsiTheme="minorHAns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248355"/>
                                  <a:ext cx="1780678" cy="69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0C2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 xml:space="preserve">〒〇〇〇-〇〇〇〇　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  <w:szCs w:val="16"/>
                                      </w:rPr>
                                      <w:t>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8A0B97"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0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367" y="1192696"/>
                                  <a:ext cx="12477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0C27" w:rsidRPr="008A0B9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8A0B97">
                                      <w:rPr>
                                        <w:rFonts w:asciiTheme="minorEastAsia" w:eastAsiaTheme="minorEastAsia" w:hAnsiTheme="minorEastAsia" w:hint="eastAsia"/>
                                        <w:sz w:val="16"/>
                                      </w:rPr>
                                      <w:t>〇〇〇〇〇〇〇〇〇</w:t>
                                    </w:r>
                                  </w:p>
                                  <w:p w:rsidR="00740C27" w:rsidRPr="00CB7C77" w:rsidRDefault="00740C27" w:rsidP="00740C27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テキスト ボックス 410"/>
                              <wps:cNvSpPr txBox="1"/>
                              <wps:spPr>
                                <a:xfrm>
                                  <a:off x="0" y="1550504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40C27" w:rsidRPr="00261422" w:rsidRDefault="00740C27" w:rsidP="00740C2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REF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>階級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instrText xml:space="preserve"> \h </w:instrText>
                                    </w:r>
                                    <w:r>
                                      <w:rPr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0" o:spid="_x0000_s1107" style="position:absolute;left:0;text-align:left;margin-left:-11.25pt;margin-top:-.7pt;width:267.25pt;height:155.75pt;z-index:252259328" coordsize="33946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">
                      <v:shape id="図 401" o:spid="_x0000_s1108" type="#_x0000_t75" style="position:absolute;left:636;width:32679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+DxbGAAAA3AAAAA8AAABkcnMvZG93bnJldi54bWxEj09rAjEUxO9Cv0N4Qm+abBEpW6PUgqA9&#10;aP3T6vGxee4u3bysm6jrt28KgsdhZn7DjCatrcSFGl861pD0FQjizJmScw277az3CsIHZIOVY9Jw&#10;Iw+T8VNnhKlxV17TZRNyESHsU9RQhFCnUvqsIIu+72ri6B1dYzFE2eTSNHiNcFvJF6WG0mLJcaHA&#10;mj4Kyn43Z6thepsF++MP+/3n8nuRuNNKfR2OWj932/c3EIHa8Ajf23OjYaAS+D8Tj4A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4PFsYAAADcAAAADwAAAAAAAAAAAAAA&#10;AACfAgAAZHJzL2Rvd25yZXYueG1sUEsFBgAAAAAEAAQA9wAAAJIDAAAAAA==&#10;">
                        <v:imagedata r:id="rId9" o:title="" croptop="5909f" cropbottom="28112f"/>
                        <v:path arrowok="t"/>
                      </v:shape>
                      <v:shape id="テキスト ボックス 2" o:spid="_x0000_s1109" type="#_x0000_t202" style="position:absolute;left:2226;top:13914;width:1383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新城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3" o:spid="_x0000_s1110" type="#_x0000_t202" style="position:absolute;left:27670;top:8587;width:6276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38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Eg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g38MYAAADcAAAADwAAAAAAAAAAAAAAAACYAgAAZHJz&#10;L2Rvd25yZXYueG1sUEsFBgAAAAAEAAQA9QAAAIsDAAAAAA==&#10;" filled="f" stroked="f" strokeweight=".5pt">
                        <v:textbox>
                          <w:txbxContent>
                            <w:p w:rsidR="00740C27" w:rsidRPr="00AE69B1" w:rsidRDefault="00740C27" w:rsidP="00740C27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桜淵公園</w:t>
                              </w:r>
                            </w:p>
                          </w:txbxContent>
                        </v:textbox>
                      </v:shape>
                      <v:shape id="テキスト ボックス 406" o:spid="_x0000_s1111" type="#_x0000_t202" style="position:absolute;left:3101;top:13517;width:1071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UaMcA&#10;AADcAAAADwAAAGRycy9kb3ducmV2LnhtbESPS2vDMBCE74X8B7GF3hq5o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GjHAAAA3AAAAA8AAAAAAAAAAAAAAAAAmAIAAGRy&#10;cy9kb3ducmV2LnhtbFBLBQYAAAAABAAEAPUAAACMAwAAAAA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しんしろ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　たろう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7" o:spid="_x0000_s1112" type="#_x0000_t202" style="position:absolute;left:1431;top:16618;width:1319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x88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Mx88YAAADcAAAADwAAAAAAAAAAAAAAAACYAgAAZHJz&#10;L2Rvd25yZXYueG1sUEsFBgAAAAAEAAQA9QAAAIsDAAAAAA==&#10;" filled="f" stroked="f" strokeweight=".5pt">
                        <v:textbox>
                          <w:txbxContent>
                            <w:p w:rsidR="00740C27" w:rsidRPr="0022489D" w:rsidRDefault="00740C27" w:rsidP="00740C27">
                              <w:pPr>
                                <w:ind w:firstLineChars="150" w:firstLine="180"/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>ふりがな（アルファベット）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SHINSHIRO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inorHAnsi" w:eastAsia="HG創英ﾌﾟﾚｾﾞﾝｽEB" w:hAnsiTheme="minorHAnsi" w:hint="eastAsia"/>
                                  <w:sz w:val="12"/>
                                  <w:szCs w:val="16"/>
                                </w:rPr>
                                <w:t xml:space="preserve"> </w:t>
                              </w:r>
                              <w:r w:rsidRPr="0022489D"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t>TARO</w:t>
                              </w:r>
                              <w:r>
                                <w:rPr>
                                  <w:rFonts w:asciiTheme="minorHAnsi" w:eastAsia="HG創英ﾌﾟﾚｾﾞﾝｽEB" w:hAnsiTheme="minorHAns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14471;top:12483;width:17807;height:6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YIMIA&#10;AADcAAAADwAAAGRycy9kb3ducmV2LnhtbERPS2vCQBC+F/wPyxS81U2taImuIkq14MkHxeOYHZNo&#10;djZkR43/vnso9PjxvSez1lXqTk0oPRt47yWgiDNvS84NHPZfb5+ggiBbrDyTgScFmE07LxNMrX/w&#10;lu47yVUM4ZCigUKkTrUOWUEOQ8/XxJE7+8ahRNjk2jb4iOGu0v0kGWqHJceGAmtaFJRddzdn4HJ6&#10;rvuHsNxcZPBx3svP6LhcnYzpvrbzMSihVv7Ff+5va2CQxLXxTDwCe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FggwgAAANwAAAAPAAAAAAAAAAAAAAAAAJgCAABkcnMvZG93&#10;bnJldi54bWxQSwUGAAAAAAQABAD1AAAAhwMAAAAA&#10;" filled="f" stroked="f">
                        <v:textbox inset="1mm,1mm,1mm,1mm">
                          <w:txbxContent>
                            <w:p w:rsidR="00740C2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 xml:space="preserve">〒〇〇〇-〇〇〇〇　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</w:pPr>
                              <w:r w:rsidRPr="008A0B97"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4" type="#_x0000_t202" style="position:absolute;left:1033;top:11926;width:12478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CMQA&#10;AADcAAAADwAAAGRycy9kb3ducmV2LnhtbESPzWrDMBCE74W+g9hCLyWWU9z8uFFMWkjJ1UkeYG1t&#10;bFNrZSzVP29fBQo9DjPzDbPLJtOKgXrXWFawjGIQxKXVDVcKrpfjYgPCeWSNrWVSMJODbP/4sMNU&#10;25FzGs6+EgHCLkUFtfddKqUrazLoItsRB+9me4M+yL6SuscxwE0rX+N4JQ02HBZq7OizpvL7/GMU&#10;3E7jy9t2LL78dZ0nqw9s1oWdlXp+mg7vIDxN/j/81z5pBUm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RQjEAAAA3AAAAA8AAAAAAAAAAAAAAAAAmAIAAGRycy9k&#10;b3ducmV2LnhtbFBLBQYAAAAABAAEAPUAAACJAwAAAAA=&#10;" stroked="f">
                        <v:textbox>
                          <w:txbxContent>
                            <w:p w:rsidR="00740C27" w:rsidRPr="008A0B97" w:rsidRDefault="00740C27" w:rsidP="00740C27">
                              <w:pPr>
                                <w:spacing w:line="0" w:lineRule="atLeast"/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separate"/>
                              </w:r>
                              <w:r w:rsidRPr="008A0B97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</w:rPr>
                                <w:t>〇〇〇〇〇〇〇〇〇</w:t>
                              </w:r>
                            </w:p>
                            <w:p w:rsidR="00740C27" w:rsidRPr="00CB7C77" w:rsidRDefault="00740C27" w:rsidP="00740C27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0" o:spid="_x0000_s1115" type="#_x0000_t202" style="position:absolute;top:15505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/WsMA&#10;AADcAAAADwAAAGRycy9kb3ducmV2LnhtbERPTWvCQBC9F/wPywje6ibS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/WsMAAADcAAAADwAAAAAAAAAAAAAAAACYAgAAZHJzL2Rv&#10;d25yZXYueG1sUEsFBgAAAAAEAAQA9QAAAIgDAAAAAA==&#10;" filled="f" stroked="f" strokeweight=".5pt">
                        <v:textbox>
                          <w:txbxContent>
                            <w:p w:rsidR="00740C27" w:rsidRPr="00261422" w:rsidRDefault="00740C27" w:rsidP="00740C27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sz w:val="14"/>
                                </w:rPr>
                                <w:instrText xml:space="preserve"> REF </w:instrText>
                              </w:r>
                              <w:r>
                                <w:rPr>
                                  <w:sz w:val="14"/>
                                </w:rPr>
                                <w:instrText>階級</w:instrText>
                              </w:r>
                              <w:r>
                                <w:rPr>
                                  <w:sz w:val="14"/>
                                </w:rPr>
                                <w:instrText xml:space="preserve"> \h </w:instrText>
                              </w:r>
                              <w:r>
                                <w:rPr>
                                  <w:sz w:val="14"/>
                                </w:rPr>
                              </w:r>
                              <w:r>
                                <w:rPr>
                                  <w:sz w:val="1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601C04" w:rsidRDefault="00601C04" w:rsidP="00FB7951">
            <w:pPr>
              <w:rPr>
                <w:noProof/>
              </w:rPr>
            </w:pPr>
          </w:p>
          <w:p w:rsidR="00601C04" w:rsidRDefault="00601C04" w:rsidP="00FB7951"/>
        </w:tc>
      </w:tr>
    </w:tbl>
    <w:p w:rsidR="00823256" w:rsidRDefault="00823256"/>
    <w:sectPr w:rsidR="00823256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984" w:rsidRDefault="00D64984" w:rsidP="00AE1839">
      <w:r>
        <w:separator/>
      </w:r>
    </w:p>
  </w:endnote>
  <w:endnote w:type="continuationSeparator" w:id="0">
    <w:p w:rsidR="00D64984" w:rsidRDefault="00D64984" w:rsidP="00AE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984" w:rsidRDefault="00D64984" w:rsidP="00AE1839">
      <w:r>
        <w:separator/>
      </w:r>
    </w:p>
  </w:footnote>
  <w:footnote w:type="continuationSeparator" w:id="0">
    <w:p w:rsidR="00D64984" w:rsidRDefault="00D64984" w:rsidP="00AE1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A3834"/>
    <w:rsid w:val="000D1047"/>
    <w:rsid w:val="0012026C"/>
    <w:rsid w:val="00132407"/>
    <w:rsid w:val="001445DE"/>
    <w:rsid w:val="001C4937"/>
    <w:rsid w:val="001C6484"/>
    <w:rsid w:val="00217860"/>
    <w:rsid w:val="0022489D"/>
    <w:rsid w:val="00242F54"/>
    <w:rsid w:val="00261422"/>
    <w:rsid w:val="002714E6"/>
    <w:rsid w:val="002E1E11"/>
    <w:rsid w:val="003176F1"/>
    <w:rsid w:val="00336167"/>
    <w:rsid w:val="003658B8"/>
    <w:rsid w:val="0037646E"/>
    <w:rsid w:val="003B2038"/>
    <w:rsid w:val="003E43D0"/>
    <w:rsid w:val="003F239B"/>
    <w:rsid w:val="003F6B14"/>
    <w:rsid w:val="00424283"/>
    <w:rsid w:val="00490121"/>
    <w:rsid w:val="004A119D"/>
    <w:rsid w:val="004E4ADD"/>
    <w:rsid w:val="00503271"/>
    <w:rsid w:val="00596868"/>
    <w:rsid w:val="005A364C"/>
    <w:rsid w:val="005B6591"/>
    <w:rsid w:val="005C7302"/>
    <w:rsid w:val="005D31E6"/>
    <w:rsid w:val="00601C04"/>
    <w:rsid w:val="00603D55"/>
    <w:rsid w:val="00685EE3"/>
    <w:rsid w:val="006A6EF0"/>
    <w:rsid w:val="00703FB7"/>
    <w:rsid w:val="00715A0E"/>
    <w:rsid w:val="00727AFC"/>
    <w:rsid w:val="00740C27"/>
    <w:rsid w:val="00760DC7"/>
    <w:rsid w:val="0078354B"/>
    <w:rsid w:val="007D2E69"/>
    <w:rsid w:val="007E01AA"/>
    <w:rsid w:val="00823256"/>
    <w:rsid w:val="00832581"/>
    <w:rsid w:val="0089525C"/>
    <w:rsid w:val="00895CA7"/>
    <w:rsid w:val="008A0B97"/>
    <w:rsid w:val="008A6328"/>
    <w:rsid w:val="008B15CB"/>
    <w:rsid w:val="00931EB9"/>
    <w:rsid w:val="0093438E"/>
    <w:rsid w:val="00960A72"/>
    <w:rsid w:val="0097437D"/>
    <w:rsid w:val="00981EB7"/>
    <w:rsid w:val="009C33B3"/>
    <w:rsid w:val="00A33DF2"/>
    <w:rsid w:val="00A60E27"/>
    <w:rsid w:val="00AD56EC"/>
    <w:rsid w:val="00AE1839"/>
    <w:rsid w:val="00AE69B1"/>
    <w:rsid w:val="00AF783F"/>
    <w:rsid w:val="00B4364F"/>
    <w:rsid w:val="00B856D4"/>
    <w:rsid w:val="00BA57B0"/>
    <w:rsid w:val="00BD3E5F"/>
    <w:rsid w:val="00C059F6"/>
    <w:rsid w:val="00C16D02"/>
    <w:rsid w:val="00C2536E"/>
    <w:rsid w:val="00C2648B"/>
    <w:rsid w:val="00C26D74"/>
    <w:rsid w:val="00CB7C77"/>
    <w:rsid w:val="00D154F2"/>
    <w:rsid w:val="00D522E0"/>
    <w:rsid w:val="00D527A0"/>
    <w:rsid w:val="00D64984"/>
    <w:rsid w:val="00D9006E"/>
    <w:rsid w:val="00E016A2"/>
    <w:rsid w:val="00E07783"/>
    <w:rsid w:val="00E14298"/>
    <w:rsid w:val="00E43C1B"/>
    <w:rsid w:val="00EA6085"/>
    <w:rsid w:val="00EB03D1"/>
    <w:rsid w:val="00F16A34"/>
    <w:rsid w:val="00F7669D"/>
    <w:rsid w:val="00F8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C6227-B476-4790-AEA5-26F313C1C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omote.dot</Template>
  <TotalTime>8</TotalTime>
  <Pages>1</Pages>
  <Words>0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T-Katoh</cp:lastModifiedBy>
  <cp:revision>3</cp:revision>
  <cp:lastPrinted>2016-03-18T07:19:00Z</cp:lastPrinted>
  <dcterms:created xsi:type="dcterms:W3CDTF">2016-03-28T08:38:00Z</dcterms:created>
  <dcterms:modified xsi:type="dcterms:W3CDTF">2016-03-30T12:55:00Z</dcterms:modified>
</cp:coreProperties>
</file>