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0"/>
        <w:gridCol w:w="5160"/>
      </w:tblGrid>
      <w:tr w:rsidR="00715A0E" w:rsidTr="00596868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715A0E" w:rsidRDefault="00A57C36" w:rsidP="0059686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0564EFA5" wp14:editId="0C4A4691">
                      <wp:simplePos x="0" y="0"/>
                      <wp:positionH relativeFrom="column">
                        <wp:posOffset>3239135</wp:posOffset>
                      </wp:positionH>
                      <wp:positionV relativeFrom="paragraph">
                        <wp:posOffset>170512</wp:posOffset>
                      </wp:positionV>
                      <wp:extent cx="3322955" cy="1692275"/>
                      <wp:effectExtent l="0" t="0" r="0" b="3175"/>
                      <wp:wrapNone/>
                      <wp:docPr id="31" name="グループ化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2955" cy="1692275"/>
                                <a:chOff x="0" y="0"/>
                                <a:chExt cx="3323088" cy="16923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5" name="図 3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72" t="12094" r="10619" b="6142"/>
                                <a:stretch/>
                              </pic:blipFill>
                              <pic:spPr bwMode="auto">
                                <a:xfrm>
                                  <a:off x="2456597" y="409432"/>
                                  <a:ext cx="832513" cy="9894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7" name="図 3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89" t="13111" r="23893" b="13989"/>
                                <a:stretch/>
                              </pic:blipFill>
                              <pic:spPr bwMode="auto">
                                <a:xfrm>
                                  <a:off x="1712794" y="375313"/>
                                  <a:ext cx="743803" cy="9075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1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53" y="0"/>
                                  <a:ext cx="1576070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57C36" w:rsidRPr="00B531D4" w:rsidRDefault="00761635" w:rsidP="00A57C36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1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785" y="429904"/>
                                  <a:ext cx="1449705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57C36" w:rsidRPr="003C54CC" w:rsidRDefault="00761635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72" y="1037229"/>
                                  <a:ext cx="1235122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A57C36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A57C36" w:rsidRPr="00715A0E" w:rsidRDefault="00761635" w:rsidP="00A57C36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2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1282889"/>
                                  <a:ext cx="1958340" cy="409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A57C36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Default="00761635" w:rsidP="00A57C36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963883" w:rsidRDefault="00761635" w:rsidP="00A57C36">
                                    <w:pPr>
                                      <w:spacing w:line="160" w:lineRule="exact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A57C36" w:rsidRPr="00312625" w:rsidRDefault="00761635" w:rsidP="00A57C36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2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3205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57C36" w:rsidRDefault="00761635" w:rsidP="00A57C36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2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2072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57C36" w:rsidRPr="003C54CC" w:rsidRDefault="00761635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2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728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57C36" w:rsidRPr="003C54CC" w:rsidRDefault="00761635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</w:t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27" name="テキスト ボックス 327"/>
                              <wps:cNvSpPr txBox="1"/>
                              <wps:spPr>
                                <a:xfrm>
                                  <a:off x="1903863" y="1282889"/>
                                  <a:ext cx="141922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57C36" w:rsidRPr="00372265" w:rsidRDefault="00A57C36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声の「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」と姿の「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テキスト ボックス 328"/>
                              <wps:cNvSpPr txBox="1"/>
                              <wps:spPr>
                                <a:xfrm>
                                  <a:off x="1869743" y="1119116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57C36" w:rsidRPr="00372265" w:rsidRDefault="00A57C36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コノハズク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テキスト ボックス 329"/>
                              <wps:cNvSpPr txBox="1"/>
                              <wps:spPr>
                                <a:xfrm>
                                  <a:off x="2408830" y="1125940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57C36" w:rsidRPr="00372265" w:rsidRDefault="00A57C36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ブッポウソウ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1" o:spid="_x0000_s1026" style="position:absolute;left:0;text-align:left;margin-left:255.05pt;margin-top:13.45pt;width:261.65pt;height:133.25pt;z-index:252249088" coordsize="33230,1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05" o:spid="_x0000_s1027" type="#_x0000_t75" style="position:absolute;left:24565;top:4094;width:8326;height: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S7yvDAAAA3AAAAA8AAABkcnMvZG93bnJldi54bWxEj0FrAjEUhO8F/0N4greaWLHIapRFEHqR&#10;0m0pHp+b5+7i5mVJ4rr++6YgeBxm5htmvR1sK3ryoXGsYTZVIIhLZxquNPx871+XIEJENtg6Jg13&#10;CrDdjF7WmBl34y/qi1iJBOGQoYY6xi6TMpQ1WQxT1xEn7+y8xZikr6TxeEtw28o3pd6lxYbTQo0d&#10;7WoqL8XVajjN+8+rOxcup4M93nO/+LWq03oyHvIViEhDfIYf7Q+jYa4W8H8mHQ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LvK8MAAADcAAAADwAAAAAAAAAAAAAAAACf&#10;AgAAZHJzL2Rvd25yZXYueG1sUEsFBgAAAAAEAAQA9wAAAI8DAAAAAA==&#10;">
                        <v:imagedata r:id="rId9" o:title="" croptop="7926f" cropbottom="4025f" cropleft="15383f" cropright="6959f"/>
                        <v:path arrowok="t"/>
                      </v:shape>
                      <v:shape id="図 307" o:spid="_x0000_s1028" type="#_x0000_t75" style="position:absolute;left:17127;top:3753;width:7438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IIvGAAAA3AAAAA8AAABkcnMvZG93bnJldi54bWxEj0FrwkAUhO+C/2F5gjfdbMUqqRuRgqBI&#10;S2sFr8/saxKSfRuyq6b99d1CocdhZr5hVuveNuJGna8ca1DTBARx7kzFhYbTx3ayBOEDssHGMWn4&#10;Ig/rbDhYYWrcnd/pdgyFiBD2KWooQ2hTKX1ekkU/dS1x9D5dZzFE2RXSdHiPcNvIhyR5lBYrjgsl&#10;tvRcUl4fr1bDvlb2ML+8qP68/26Uez1s3tRC6/Go3zyBCNSH//Bfe2c0zJIF/J6JR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Mgi8YAAADcAAAADwAAAAAAAAAAAAAA&#10;AACfAgAAZHJzL2Rvd25yZXYueG1sUEsFBgAAAAAEAAQA9wAAAJIDAAAAAA==&#10;">
                        <v:imagedata r:id="rId10" o:title="" croptop="8592f" cropbottom="9168f" cropleft="11789f" cropright="15659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29" type="#_x0000_t202" style="position:absolute;left:4776;width:1576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K6sIA&#10;AADcAAAADwAAAGRycy9kb3ducmV2LnhtbESPS4vCMBSF9wP+h3AFd2NaZUSqUUQYEHHha+Hy0lyb&#10;2uam00St/94MDMzycB4fZ77sbC0e1PrSsYJ0mIAgzp0uuVBwPn1/TkH4gKyxdkwKXuRhueh9zDHT&#10;7skHehxDIeII+wwVmBCaTEqfG7Loh64hjt7VtRZDlG0hdYvPOG5rOUqSibRYciQYbGhtKK+Odxsh&#10;O5/fD+7nlu4qeTHVBL/2ZqvUoN+tZiACdeE//NfeaAXjNIXfM/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uwrqwgAAANwAAAAPAAAAAAAAAAAAAAAAAJgCAABkcnMvZG93&#10;bnJldi54bWxQSwUGAAAAAAQABAD1AAAAhwMAAAAA&#10;" stroked="f">
                        <v:textbox style="mso-fit-shape-to-text:t">
                          <w:txbxContent>
                            <w:p w:rsidR="00A57C36" w:rsidRPr="00B531D4" w:rsidRDefault="00761635" w:rsidP="00A57C36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0" type="#_x0000_t202" style="position:absolute;left:3957;top:4299;width:1449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esMQA&#10;AADcAAAADwAAAGRycy9kb3ducmV2LnhtbESP0WrCQBRE3wv+w3ILvhTdqG2sqauo0JJXNR9wzV6T&#10;0OzdkF1N8vddQejjMDNnmPW2N7W4U+sqywpm0wgEcW51xYWC7Pw9+QThPLLG2jIpGMjBdjN6WWOi&#10;bcdHup98IQKEXYIKSu+bREqXl2TQTW1DHLyrbQ36INtC6ha7ADe1nEdRLA1WHBZKbOhQUv57uhkF&#10;17R7+1h1lx+fLY/v8R6r5cUOSo1f+90XCE+9/w8/26lWsJit4HE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HrDEAAAA3AAAAA8AAAAAAAAAAAAAAAAAmAIAAGRycy9k&#10;b3ducmV2LnhtbFBLBQYAAAAABAAEAPUAAACJAwAAAAA=&#10;" stroked="f">
                        <v:textbox>
                          <w:txbxContent>
                            <w:p w:rsidR="00A57C36" w:rsidRPr="003C54CC" w:rsidRDefault="00761635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1" type="#_x0000_t202" style="position:absolute;left:4776;top:10372;width:1235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AeL8A&#10;AADcAAAADwAAAGRycy9kb3ducmV2LnhtbERPTWvCQBC9F/wPywje6kalpURXEa3goRdtvA/ZMRvM&#10;zobs1MR/7x4KHh/ve7UZfKPu1MU6sIHZNANFXAZbc2Wg+D28f4GKgmyxCUwGHhRhsx69rTC3oecT&#10;3c9SqRTCMUcDTqTNtY6lI49xGlrixF1D51ES7CptO+xTuG/0PMs+tceaU4PDlnaOytv5zxsQsdvZ&#10;o/j28XgZfva9y8oPLIyZjIftEpTQIC/xv/toDSzm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pYB4vwAAANwAAAAPAAAAAAAAAAAAAAAAAJgCAABkcnMvZG93bnJl&#10;di54bWxQSwUGAAAAAAQABAD1AAAAhAMAAAAA&#10;" filled="f" stroked="f">
                        <v:textbox style="mso-fit-shape-to-text:t">
                          <w:txbxContent>
                            <w:p w:rsidR="00761635" w:rsidRDefault="00761635" w:rsidP="00A57C36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A57C36" w:rsidRPr="00715A0E" w:rsidRDefault="00761635" w:rsidP="00A57C36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2" type="#_x0000_t202" style="position:absolute;left:5595;top:12828;width:1958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1guMYA&#10;AADcAAAADwAAAGRycy9kb3ducmV2LnhtbESPX2vCQBDE34V+h2OFvunFKG2JnlIqrUKf/EPp45pb&#10;k9jcXshtNX57r1DwcZiZ3zCzRedqdaY2VJ4NjIYJKOLc24oLA/vd++AFVBBki7VnMnClAIv5Q2+G&#10;mfUX3tB5K4WKEA4ZGihFmkzrkJfkMAx9Qxy9o28dSpRtoW2Llwh3tU6T5Ek7rDgulNjQW0n5z/bX&#10;GTgdrqt0H5afJ5mMjzv5ev5efhyMeex3r1NQQp3cw//ttTUwTkfwdyYeAT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1guMYAAADcAAAADwAAAAAAAAAAAAAAAACYAgAAZHJz&#10;L2Rvd25yZXYueG1sUEsFBgAAAAAEAAQA9QAAAIsDAAAAAA==&#10;" filled="f" stroked="f">
                        <v:textbox inset="1mm,1mm,1mm,1mm">
                          <w:txbxContent>
                            <w:p w:rsidR="00761635" w:rsidRDefault="00761635" w:rsidP="00A57C36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Default="00761635" w:rsidP="00A57C36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963883" w:rsidRDefault="00761635" w:rsidP="00A57C36">
                              <w:pPr>
                                <w:spacing w:line="160" w:lineRule="exact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A57C36" w:rsidRPr="00312625" w:rsidRDefault="00761635" w:rsidP="00A57C36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3" type="#_x0000_t202" style="position:absolute;top:5732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6Ge8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2Axf4H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6Ge8MAAADcAAAADwAAAAAAAAAAAAAAAACYAgAAZHJzL2Rv&#10;d25yZXYueG1sUEsFBgAAAAAEAAQA9QAAAIgDAAAAAA==&#10;" filled="f" stroked="f">
                        <v:textbox style="mso-fit-shape-to-text:t">
                          <w:txbxContent>
                            <w:p w:rsidR="00A57C36" w:rsidRDefault="00761635" w:rsidP="00A57C36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4" type="#_x0000_t202" style="position:absolute;left:5049;top:3207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j4M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FfA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j4MMAAADcAAAADwAAAAAAAAAAAAAAAACYAgAAZHJzL2Rv&#10;d25yZXYueG1sUEsFBgAAAAAEAAQA9QAAAIgDAAAAAA==&#10;" filled="f" stroked="f">
                        <v:textbox style="mso-fit-shape-to-text:t">
                          <w:txbxContent>
                            <w:p w:rsidR="00A57C36" w:rsidRPr="003C54CC" w:rsidRDefault="00761635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5" type="#_x0000_t202" style="position:absolute;left:4367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9l8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Zd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C9l8MAAADcAAAADwAAAAAAAAAAAAAAAACYAgAAZHJzL2Rv&#10;d25yZXYueG1sUEsFBgAAAAAEAAQA9QAAAIgDAAAAAA==&#10;" filled="f" stroked="f">
                        <v:textbox style="mso-fit-shape-to-text:t">
                          <w:txbxContent>
                            <w:p w:rsidR="00A57C36" w:rsidRPr="003C54CC" w:rsidRDefault="00761635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</w:t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27" o:spid="_x0000_s1036" type="#_x0000_t202" style="position:absolute;left:19038;top:12828;width:1419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g9s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vMV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MoPbHAAAA3AAAAA8AAAAAAAAAAAAAAAAAmAIAAGRy&#10;cy9kb3ducmV2LnhtbFBLBQYAAAAABAAEAPUAAACMAwAAAAA=&#10;" filled="f" stroked="f" strokeweight=".5pt">
                        <v:textbox>
                          <w:txbxContent>
                            <w:p w:rsidR="00A57C36" w:rsidRPr="00372265" w:rsidRDefault="00A57C36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声の「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」と姿の「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  <v:shape id="テキスト ボックス 328" o:spid="_x0000_s1037" type="#_x0000_t202" style="position:absolute;left:18697;top:11191;width:647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0hM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vO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M0hMMAAADcAAAADwAAAAAAAAAAAAAAAACYAgAAZHJzL2Rv&#10;d25yZXYueG1sUEsFBgAAAAAEAAQA9QAAAIgDAAAAAA==&#10;" filled="f" stroked="f" strokeweight=".5pt">
                        <v:textbox>
                          <w:txbxContent>
                            <w:p w:rsidR="00A57C36" w:rsidRPr="00372265" w:rsidRDefault="00A57C36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コノハズク</w:t>
                              </w:r>
                            </w:p>
                          </w:txbxContent>
                        </v:textbox>
                      </v:shape>
                      <v:shape id="テキスト ボックス 329" o:spid="_x0000_s1038" type="#_x0000_t202" style="position:absolute;left:24088;top:11259;width:647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RH8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L/E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fkR/HAAAA3AAAAA8AAAAAAAAAAAAAAAAAmAIAAGRy&#10;cy9kb3ducmV2LnhtbFBLBQYAAAAABAAEAPUAAACMAwAAAAA=&#10;" filled="f" stroked="f" strokeweight=".5pt">
                        <v:textbox>
                          <w:txbxContent>
                            <w:p w:rsidR="00A57C36" w:rsidRPr="00372265" w:rsidRDefault="00A57C36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ブッポウソウ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7040" behindDoc="0" locked="0" layoutInCell="1" allowOverlap="1" wp14:anchorId="0E5D551B" wp14:editId="2D96987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172672</wp:posOffset>
                      </wp:positionV>
                      <wp:extent cx="3323088" cy="1692322"/>
                      <wp:effectExtent l="0" t="0" r="0" b="3175"/>
                      <wp:wrapNone/>
                      <wp:docPr id="5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3088" cy="1692322"/>
                                <a:chOff x="0" y="0"/>
                                <a:chExt cx="3323088" cy="16923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図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72" t="12094" r="10619" b="6142"/>
                                <a:stretch/>
                              </pic:blipFill>
                              <pic:spPr bwMode="auto">
                                <a:xfrm>
                                  <a:off x="2456597" y="409432"/>
                                  <a:ext cx="832513" cy="9894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図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89" t="13111" r="23893" b="13989"/>
                                <a:stretch/>
                              </pic:blipFill>
                              <pic:spPr bwMode="auto">
                                <a:xfrm>
                                  <a:off x="1712794" y="375313"/>
                                  <a:ext cx="743803" cy="9075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53" y="0"/>
                                  <a:ext cx="1576070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57C36" w:rsidRPr="00B531D4" w:rsidRDefault="00A57C36" w:rsidP="00A57C36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bookmarkStart w:id="0" w:name="所属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785" y="429904"/>
                                  <a:ext cx="1449705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57C36" w:rsidRPr="003C54CC" w:rsidRDefault="00A57C36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bookmarkStart w:id="1" w:name="氏名"/>
                                    <w:r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bookmarkEnd w:id="1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72" y="1037229"/>
                                  <a:ext cx="1235122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57C36" w:rsidRDefault="00A57C36" w:rsidP="00A57C36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bookmarkStart w:id="2" w:name="住所"/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A57C36" w:rsidRPr="00715A0E" w:rsidRDefault="00A57C36" w:rsidP="00A57C36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bookmarkEnd w:id="2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1282889"/>
                                  <a:ext cx="1958340" cy="409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57C36" w:rsidRDefault="00A57C36" w:rsidP="00A57C36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bookmarkStart w:id="3" w:name="連絡先"/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A57C36" w:rsidRDefault="00A57C36" w:rsidP="00A57C36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A57C36" w:rsidRPr="00963883" w:rsidRDefault="00A57C36" w:rsidP="00A57C36">
                                    <w:pPr>
                                      <w:spacing w:line="160" w:lineRule="exact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bookmarkEnd w:id="3"/>
                                  <w:p w:rsidR="00A57C36" w:rsidRPr="00312625" w:rsidRDefault="00A57C36" w:rsidP="00A57C36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3205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57C36" w:rsidRDefault="00A57C36" w:rsidP="00A57C36">
                                    <w:bookmarkStart w:id="4" w:name="階級"/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bookmarkEnd w:id="4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2072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57C36" w:rsidRPr="003C54CC" w:rsidRDefault="00A57C36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5" w:name="ふりがな"/>
                                    <w:r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bookmarkEnd w:id="5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728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57C36" w:rsidRPr="003C54CC" w:rsidRDefault="00A57C36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6" w:name="ふりがな（アルファベット）"/>
                                    <w:r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</w:t>
                                    </w:r>
                                    <w:r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bookmarkEnd w:id="6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0" name="テキスト ボックス 20"/>
                              <wps:cNvSpPr txBox="1"/>
                              <wps:spPr>
                                <a:xfrm>
                                  <a:off x="1903863" y="1282889"/>
                                  <a:ext cx="141922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57C36" w:rsidRPr="00372265" w:rsidRDefault="00A57C36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声の「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」と姿の「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テキスト ボックス 23"/>
                              <wps:cNvSpPr txBox="1"/>
                              <wps:spPr>
                                <a:xfrm>
                                  <a:off x="1869743" y="1119116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57C36" w:rsidRPr="00372265" w:rsidRDefault="00A57C36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コノハズク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テキスト ボックス 30"/>
                              <wps:cNvSpPr txBox="1"/>
                              <wps:spPr>
                                <a:xfrm>
                                  <a:off x="2408830" y="1125940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57C36" w:rsidRPr="00372265" w:rsidRDefault="00A57C36" w:rsidP="00A57C36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ブッポウソウ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" o:spid="_x0000_s1039" style="position:absolute;left:0;text-align:left;margin-left:-3.5pt;margin-top:13.6pt;width:261.65pt;height:133.25pt;z-index:252247040" coordsize="33230,1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">
                      <v:shape id="図 6" o:spid="_x0000_s1040" type="#_x0000_t75" style="position:absolute;left:24565;top:4094;width:8326;height: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Xvm/AAAA2gAAAA8AAABkcnMvZG93bnJldi54bWxEj0GLwjAUhO+C/yE8wZum7kGlGkUFsbAg&#10;aMXzs3m2xealNFnb/fdGEDwOM/MNs1x3phJPalxpWcFkHIEgzqwuOVdwSfejOQjnkTVWlknBPzlY&#10;r/q9Jcbatnyi59nnIkDYxaig8L6OpXRZQQbd2NbEwbvbxqAPssmlbrANcFPJnyiaSoMlh4UCa9oV&#10;lD3Of0ZBSm3Syitn1e2alMf0l7vZ9qDUcNBtFiA8df4b/rQTrWAK7yvhBs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BV75vwAAANoAAAAPAAAAAAAAAAAAAAAAAJ8CAABk&#10;cnMvZG93bnJldi54bWxQSwUGAAAAAAQABAD3AAAAiwMAAAAA&#10;">
                        <v:imagedata r:id="rId13" o:title="" croptop="7926f" cropbottom="4025f" cropleft="15383f" cropright="6959f"/>
                        <v:path arrowok="t"/>
                      </v:shape>
                      <v:shape id="図 11" o:spid="_x0000_s1041" type="#_x0000_t75" style="position:absolute;left:17127;top:3753;width:7438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zdbDAAAA2wAAAA8AAABkcnMvZG93bnJldi54bWxET02LwjAQvQv+hzCCF1lTPSxSjVJWlF6E&#10;Xd2D3oZmti3bTGoStfrrN4Kwt3m8z1msOtOIKzlfW1YwGScgiAuray4VfB82bzMQPiBrbCyTgjt5&#10;WC37vQWm2t74i677UIoYwj5FBVUIbSqlLyoy6Me2JY7cj3UGQ4SulNrhLYabRk6T5F0arDk2VNjS&#10;R0XF7/5iFJzDZ5att7tmUz9Os9HumLvTIVdqOOiyOYhAXfgXv9y5jvMn8PwlHi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fN1sMAAADbAAAADwAAAAAAAAAAAAAAAACf&#10;AgAAZHJzL2Rvd25yZXYueG1sUEsFBgAAAAAEAAQA9wAAAI8DAAAAAA==&#10;">
                        <v:imagedata r:id="rId14" o:title="" croptop="8592f" cropbottom="9168f" cropleft="11789f" cropright="15659f"/>
                        <v:path arrowok="t"/>
                      </v:shape>
                      <v:shape id="テキスト ボックス 2" o:spid="_x0000_s1042" type="#_x0000_t202" style="position:absolute;left:4776;width:1576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        <v:textbox style="mso-fit-shape-to-text:t">
                          <w:txbxContent>
                            <w:p w:rsidR="00A57C36" w:rsidRPr="00B531D4" w:rsidRDefault="00A57C36" w:rsidP="00A57C36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bookmarkStart w:id="7" w:name="所属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bookmarkEnd w:id="7"/>
                            </w:p>
                          </w:txbxContent>
                        </v:textbox>
                      </v:shape>
                      <v:shape id="テキスト ボックス 2" o:spid="_x0000_s1043" type="#_x0000_t202" style="position:absolute;left:3957;top:4299;width:1449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      <v:textbox>
                          <w:txbxContent>
                            <w:p w:rsidR="00A57C36" w:rsidRPr="003C54CC" w:rsidRDefault="00A57C36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bookmarkStart w:id="8" w:name="氏名"/>
                              <w:r w:rsidRPr="003C54CC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bookmarkEnd w:id="8"/>
                            </w:p>
                          </w:txbxContent>
                        </v:textbox>
                      </v:shape>
                      <v:shape id="テキスト ボックス 2" o:spid="_x0000_s1044" type="#_x0000_t202" style="position:absolute;left:4776;top:10372;width:1235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      <v:textbox style="mso-fit-shape-to-text:t">
                          <w:txbxContent>
                            <w:p w:rsidR="00A57C36" w:rsidRDefault="00A57C36" w:rsidP="00A57C36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bookmarkStart w:id="9" w:name="住所"/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A57C36" w:rsidRPr="00715A0E" w:rsidRDefault="00A57C36" w:rsidP="00A57C36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bookmarkEnd w:id="9"/>
                            </w:p>
                          </w:txbxContent>
                        </v:textbox>
                      </v:shape>
                      <v:shape id="テキスト ボックス 2" o:spid="_x0000_s1045" type="#_x0000_t202" style="position:absolute;left:5595;top:12828;width:1958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gTMIA&#10;AADbAAAADwAAAGRycy9kb3ducmV2LnhtbERPS2vCQBC+F/wPyxR6q5tasSV1FVGqgicflB7H7JhE&#10;s7MhO9X4711B6G0+vucMx62r1JmaUHo28NZNQBFn3pacG9htv18/QQVBtlh5JgNXCjAedZ6GmFp/&#10;4TWdN5KrGMIhRQOFSJ1qHbKCHIaur4kjd/CNQ4mwybVt8BLDXaV7STLQDkuODQXWNC0oO23+nIHj&#10;/rro7cJsdZT++2ErPx+/s/nemJfndvIFSqiVf/HDvbRx/gDuv8QD9Og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6BMwgAAANsAAAAPAAAAAAAAAAAAAAAAAJgCAABkcnMvZG93&#10;bnJldi54bWxQSwUGAAAAAAQABAD1AAAAhwMAAAAA&#10;" filled="f" stroked="f">
                        <v:textbox inset="1mm,1mm,1mm,1mm">
                          <w:txbxContent>
                            <w:p w:rsidR="00A57C36" w:rsidRDefault="00A57C36" w:rsidP="00A57C36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bookmarkStart w:id="10" w:name="連絡先"/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A57C36" w:rsidRDefault="00A57C36" w:rsidP="00A57C36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A57C36" w:rsidRPr="00963883" w:rsidRDefault="00A57C36" w:rsidP="00A57C36">
                              <w:pPr>
                                <w:spacing w:line="160" w:lineRule="exact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bookmarkEnd w:id="10"/>
                            <w:p w:rsidR="00A57C36" w:rsidRPr="00312625" w:rsidRDefault="00A57C36" w:rsidP="00A57C36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2" o:spid="_x0000_s1046" type="#_x0000_t202" style="position:absolute;top:5732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      <v:textbox style="mso-fit-shape-to-text:t">
                          <w:txbxContent>
                            <w:p w:rsidR="00A57C36" w:rsidRDefault="00A57C36" w:rsidP="00A57C36">
                              <w:bookmarkStart w:id="11" w:name="階級"/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bookmarkEnd w:id="11"/>
                            </w:p>
                          </w:txbxContent>
                        </v:textbox>
                      </v:shape>
                      <v:shape id="テキスト ボックス 2" o:spid="_x0000_s1047" type="#_x0000_t202" style="position:absolute;left:5049;top:3207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    <v:textbox style="mso-fit-shape-to-text:t">
                          <w:txbxContent>
                            <w:p w:rsidR="00A57C36" w:rsidRPr="003C54CC" w:rsidRDefault="00A57C36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12" w:name="ふりがな"/>
                              <w:r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  <w:bookmarkEnd w:id="12"/>
                            </w:p>
                          </w:txbxContent>
                        </v:textbox>
                      </v:shape>
                      <v:shape id="テキスト ボックス 2" o:spid="_x0000_s1048" type="#_x0000_t202" style="position:absolute;left:4367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      <v:textbox style="mso-fit-shape-to-text:t">
                          <w:txbxContent>
                            <w:p w:rsidR="00A57C36" w:rsidRPr="003C54CC" w:rsidRDefault="00A57C36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13" w:name="ふりがな（アルファベット）"/>
                              <w:r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</w:t>
                              </w:r>
                              <w:r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O</w:t>
                              </w:r>
                              <w:bookmarkEnd w:id="13"/>
                            </w:p>
                          </w:txbxContent>
                        </v:textbox>
                      </v:shape>
                      <v:shape id="テキスト ボックス 20" o:spid="_x0000_s1049" type="#_x0000_t202" style="position:absolute;left:19038;top:12828;width:1419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    <v:textbox>
                          <w:txbxContent>
                            <w:p w:rsidR="00A57C36" w:rsidRPr="00372265" w:rsidRDefault="00A57C36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声の「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」と姿の「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  <v:shape id="テキスト ボックス 23" o:spid="_x0000_s1050" type="#_x0000_t202" style="position:absolute;left:18697;top:11191;width:647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      <v:textbox>
                          <w:txbxContent>
                            <w:p w:rsidR="00A57C36" w:rsidRPr="00372265" w:rsidRDefault="00A57C36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コノハズク</w:t>
                              </w:r>
                            </w:p>
                          </w:txbxContent>
                        </v:textbox>
                      </v:shape>
                      <v:shape id="テキスト ボックス 30" o:spid="_x0000_s1051" type="#_x0000_t202" style="position:absolute;left:24088;top:11259;width:647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    <v:textbox>
                          <w:txbxContent>
                            <w:p w:rsidR="00A57C36" w:rsidRPr="00372265" w:rsidRDefault="00A57C36" w:rsidP="00A57C36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ブッポウソウ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895CA7" w:rsidRDefault="00895CA7" w:rsidP="00FB7951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Default="00895CA7" w:rsidP="00895CA7"/>
          <w:p w:rsidR="002714E6" w:rsidRDefault="002714E6" w:rsidP="00895CA7">
            <w:pPr>
              <w:rPr>
                <w:noProof/>
              </w:rPr>
            </w:pPr>
          </w:p>
          <w:p w:rsidR="00715A0E" w:rsidRPr="00895CA7" w:rsidRDefault="00715A0E" w:rsidP="00895CA7"/>
        </w:tc>
      </w:tr>
      <w:tr w:rsidR="002949BD" w:rsidTr="00E97375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2949BD" w:rsidRDefault="00761635" w:rsidP="00E9737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5472" behindDoc="0" locked="0" layoutInCell="1" allowOverlap="1" wp14:anchorId="00B20A0C" wp14:editId="49381493">
                      <wp:simplePos x="0" y="0"/>
                      <wp:positionH relativeFrom="column">
                        <wp:posOffset>3206276</wp:posOffset>
                      </wp:positionH>
                      <wp:positionV relativeFrom="paragraph">
                        <wp:posOffset>177282</wp:posOffset>
                      </wp:positionV>
                      <wp:extent cx="3322955" cy="1692275"/>
                      <wp:effectExtent l="0" t="0" r="0" b="3175"/>
                      <wp:wrapNone/>
                      <wp:docPr id="393" name="グループ化 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2955" cy="1692275"/>
                                <a:chOff x="0" y="0"/>
                                <a:chExt cx="3323088" cy="16923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" name="図 3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72" t="12094" r="10619" b="6142"/>
                                <a:stretch/>
                              </pic:blipFill>
                              <pic:spPr bwMode="auto">
                                <a:xfrm>
                                  <a:off x="2456597" y="409432"/>
                                  <a:ext cx="832513" cy="9894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図 4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89" t="13111" r="23893" b="13989"/>
                                <a:stretch/>
                              </pic:blipFill>
                              <pic:spPr bwMode="auto">
                                <a:xfrm>
                                  <a:off x="1712794" y="375313"/>
                                  <a:ext cx="743803" cy="9075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8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53" y="0"/>
                                  <a:ext cx="1576070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B531D4" w:rsidRDefault="00761635" w:rsidP="0076163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48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785" y="429904"/>
                                  <a:ext cx="1449705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72" y="1037229"/>
                                  <a:ext cx="1235122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715A0E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8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1282889"/>
                                  <a:ext cx="1958340" cy="409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963883" w:rsidRDefault="00761635" w:rsidP="00761635">
                                    <w:pPr>
                                      <w:spacing w:line="160" w:lineRule="exact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761635" w:rsidRPr="00312625" w:rsidRDefault="00761635" w:rsidP="00761635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8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3205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8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2072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8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728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</w:t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88" name="テキスト ボックス 488"/>
                              <wps:cNvSpPr txBox="1"/>
                              <wps:spPr>
                                <a:xfrm>
                                  <a:off x="1903863" y="1282889"/>
                                  <a:ext cx="141922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声の「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」と姿の「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テキスト ボックス 489"/>
                              <wps:cNvSpPr txBox="1"/>
                              <wps:spPr>
                                <a:xfrm>
                                  <a:off x="1869743" y="1119116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コノハズク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テキスト ボックス 490"/>
                              <wps:cNvSpPr txBox="1"/>
                              <wps:spPr>
                                <a:xfrm>
                                  <a:off x="2408830" y="1125940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ブッポウソウ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93" o:spid="_x0000_s1052" style="position:absolute;left:0;text-align:left;margin-left:252.45pt;margin-top:13.95pt;width:261.65pt;height:133.25pt;z-index:252265472" coordsize="33230,1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">
                      <v:shape id="図 394" o:spid="_x0000_s1053" type="#_x0000_t75" style="position:absolute;left:24565;top:4094;width:8326;height: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3zfFAAAA3AAAAA8AAABkcnMvZG93bnJldi54bWxEj0FrwkAUhO9C/8PyCr3pplWLptlIKBR6&#10;kWJaisdn9pmEZt+G3TXGf98VBI/DzHzDZJvRdGIg51vLCp5nCQjiyuqWawU/3x/TFQgfkDV2lknB&#10;hTxs8odJhqm2Z97RUIZaRAj7FBU0IfSplL5qyKCf2Z44ekfrDIYoXS21w3OEm06+JMmrNNhyXGiw&#10;p/eGqr/yZBQc5sPXyR5LW9DW7C+FW/6apFfq6XEs3kAEGsM9fGt/agXz9QKuZ+IRk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lN83xQAAANwAAAAPAAAAAAAAAAAAAAAA&#10;AJ8CAABkcnMvZG93bnJldi54bWxQSwUGAAAAAAQABAD3AAAAkQMAAAAA&#10;">
                        <v:imagedata r:id="rId9" o:title="" croptop="7926f" cropbottom="4025f" cropleft="15383f" cropright="6959f"/>
                        <v:path arrowok="t"/>
                      </v:shape>
                      <v:shape id="図 480" o:spid="_x0000_s1054" type="#_x0000_t75" style="position:absolute;left:17127;top:3753;width:7438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zdsDCAAAA3AAAAA8AAABkcnMvZG93bnJldi54bWxET1trwjAUfh/sP4Qz2NtMI/NCNYoIgiKK&#10;uoGvx+bYFpuT0kSt/nrzMNjjx3cfT1tbiRs1vnSsQXUSEMSZMyXnGn5/Fl9DED4gG6wck4YHeZhO&#10;3t/GmBp35z3dDiEXMYR9ihqKEOpUSp8VZNF3XE0cubNrLIYIm1yaBu8x3FaymyR9abHk2FBgTfOC&#10;ssvhajWsLsque6eNao+rZ6Xcdj3bqYHWnx/tbAQiUBv+xX/updHwPYzz45l4BOTk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M3bAwgAAANwAAAAPAAAAAAAAAAAAAAAAAJ8C&#10;AABkcnMvZG93bnJldi54bWxQSwUGAAAAAAQABAD3AAAAjgMAAAAA&#10;">
                        <v:imagedata r:id="rId10" o:title="" croptop="8592f" cropbottom="9168f" cropleft="11789f" cropright="15659f"/>
                        <v:path arrowok="t"/>
                      </v:shape>
                      <v:shape id="テキスト ボックス 2" o:spid="_x0000_s1055" type="#_x0000_t202" style="position:absolute;left:4776;width:1576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SCMMA&#10;AADcAAAADwAAAGRycy9kb3ducmV2LnhtbESPzYrCMBSF94LvEK7gTtMOjkg1iggDg7hQZxYuL821&#10;qW1uOk3U+vZmQHB5OD8fZ7HqbC1u1PrSsYJ0nIAgzp0uuVDw+/M1moHwAVlj7ZgUPMjDatnvLTDT&#10;7s4Huh1DIeII+wwVmBCaTEqfG7Lox64hjt7ZtRZDlG0hdYv3OG5r+ZEkU2mx5Egw2NDGUF4drzZC&#10;dj6/HtzfJd1V8mSqKX7uzVap4aBbz0EE6sI7/Gp/awWTWQr/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tSCMMAAADcAAAADwAAAAAAAAAAAAAAAACYAgAAZHJzL2Rv&#10;d25yZXYueG1sUEsFBgAAAAAEAAQA9QAAAIgDAAAAAA==&#10;" stroked="f">
                        <v:textbox style="mso-fit-shape-to-text:t">
                          <w:txbxContent>
                            <w:p w:rsidR="00761635" w:rsidRPr="00B531D4" w:rsidRDefault="00761635" w:rsidP="0076163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6" type="#_x0000_t202" style="position:absolute;left:3957;top:4299;width:1449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/UI8MA&#10;AADcAAAADwAAAGRycy9kb3ducmV2LnhtbESP3YrCMBSE7wXfIZwFb0RTxZ9u1ygqrHjrzwOcNse2&#10;bHNSmmjr25sFwcthZr5hVpvOVOJBjSstK5iMIxDEmdUl5wqul99RDMJ5ZI2VZVLwJAebdb+3wkTb&#10;lk/0OPtcBAi7BBUU3teJlC4ryKAb25o4eDfbGPRBNrnUDbYBbio5jaKFNFhyWCiwpn1B2d/5bhTc&#10;ju1w/t2mB39dnmaLHZbL1D6VGnx12x8Qnjr/Cb/bR61gFk/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/UI8MAAADcAAAADwAAAAAAAAAAAAAAAACYAgAAZHJzL2Rv&#10;d25yZXYueG1sUEsFBgAAAAAEAAQA9QAAAIgDAAAAAA==&#10;" stroked="f">
                        <v:textbox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7" type="#_x0000_t202" style="position:absolute;left:4776;top:10372;width:1235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MUMMA&#10;AADcAAAADwAAAGRycy9kb3ducmV2LnhtbESPS2vDMBCE74X8B7GB3Bo5j5bgRgkhD8ihl6bufbG2&#10;lqm1MtYmdv59VCj0OMzMN8x6O/hG3aiLdWADs2kGirgMtubKQPF5el6BioJssQlMBu4UYbsZPa0x&#10;t6HnD7pdpFIJwjFHA06kzbWOpSOPcRpa4uR9h86jJNlV2nbYJ7hv9DzLXrXHmtOCw5b2jsqfy9Ub&#10;ELG72b04+nj+Gt4PvcvKFyyMmYyH3RsooUH+w3/tszWwXC3g90w6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uMUM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715A0E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8" type="#_x0000_t202" style="position:absolute;left:5595;top:12828;width:1958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Rf8YA&#10;AADcAAAADwAAAGRycy9kb3ducmV2LnhtbESPX2vCQBDE34V+h2MLvumlGlqJnlIqtoU++Yfi45pb&#10;k9jcXsitGr99r1DwcZiZ3zCzRedqdaE2VJ4NPA0TUMS5txUXBnbb1WACKgiyxdozGbhRgMX8oTfD&#10;zPorr+mykUJFCIcMDZQiTaZ1yEtyGIa+IY7e0bcOJcq20LbFa4S7Wo+S5Fk7rDgulNjQW0n5z+bs&#10;DJwOt4/RLiy/TpKOj1v5ftkv3w/G9B+71ykooU7u4f/2pzWQTlL4OxOP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ZRf8YAAADcAAAADwAAAAAAAAAAAAAAAACYAgAAZHJz&#10;L2Rvd25yZXYueG1sUEsFBgAAAAAEAAQA9QAAAIsDAAAAAA==&#10;" filled="f" stroked="f">
                        <v:textbox inset="1mm,1mm,1mm,1mm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963883" w:rsidRDefault="00761635" w:rsidP="00761635">
                              <w:pPr>
                                <w:spacing w:line="160" w:lineRule="exact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761635" w:rsidRPr="00312625" w:rsidRDefault="00761635" w:rsidP="00761635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9" type="#_x0000_t202" style="position:absolute;top:5732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xv8MA&#10;AADcAAAADwAAAGRycy9kb3ducmV2LnhtbESPT2vCQBTE7wW/w/IKvdWNokWiq4h/wEMvten9kX1m&#10;Q7NvQ/Zp4rfvFgSPw8z8hlltBt+oG3WxDmxgMs5AEZfB1lwZKL6P7wtQUZAtNoHJwJ0ibNajlxXm&#10;NvT8RbezVCpBOOZowIm0udaxdOQxjkNLnLxL6DxKkl2lbYd9gvtGT7PsQ3usOS04bGnnqPw9X70B&#10;Ebud3IuDj6ef4XPfu6ycY2HM2+uwXYISGuQZfrRP1sBs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xv8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Default="00761635" w:rsidP="00761635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0" type="#_x0000_t202" style="position:absolute;left:5049;top:3207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vyMIA&#10;AADcAAAADwAAAGRycy9kb3ducmV2LnhtbESPQWvCQBSE7wX/w/IK3urGYkVSVxGr4KEXNd4f2dds&#10;aPZtyD5N/PduoeBxmJlvmOV68I26URfrwAamkwwUcRlszZWB4rx/W4CKgmyxCUwG7hRhvRq9LDG3&#10;oecj3U5SqQThmKMBJ9LmWsfSkcc4CS1x8n5C51GS7CptO+wT3Df6Pcvm2mPNacFhS1tH5e/p6g2I&#10;2M30Xux8PFyG76/eZeUHFsaMX4fNJyihQZ7h//bBGpgt5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C/IwgAAANwAAAAPAAAAAAAAAAAAAAAAAJgCAABkcnMvZG93&#10;bnJldi54bWxQSwUGAAAAAAQABAD1AAAAhwMAAAAA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1" type="#_x0000_t202" style="position:absolute;left:4367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KU8MA&#10;AADcAAAADwAAAGRycy9kb3ducmV2LnhtbESPT2vCQBTE7wW/w/IEb3WjaCupq4h/wEMvten9kX3N&#10;hmbfhuzTxG/vFgo9DjPzG2a9HXyjbtTFOrCB2TQDRVwGW3NloPg8Pa9ARUG22AQmA3eKsN2MntaY&#10;29DzB90uUqkE4ZijASfS5lrH0pHHOA0tcfK+Q+dRkuwqbTvsE9w3ep5lL9pjzWnBYUt7R+XP5eoN&#10;iNjd7F4cfTx/De+H3mXlEgtjJuNh9wZKaJD/8F/7bA0sVq/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CKU8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</w:t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88" o:spid="_x0000_s1062" type="#_x0000_t202" style="position:absolute;left:19038;top:12828;width:1419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m2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tvEAAAA3AAAAA8AAAAAAAAAAAAAAAAAmAIAAGRycy9k&#10;b3ducmV2LnhtbFBLBQYAAAAABAAEAPUAAACJAwAAAAA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声の「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」と姿の「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  <v:shape id="テキスト ボックス 489" o:spid="_x0000_s1063" type="#_x0000_t202" style="position:absolute;left:18697;top:11191;width:647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DQMYA&#10;AADcAAAADwAAAGRycy9kb3ducmV2LnhtbESPQWvCQBSE70L/w/IKvemmopKmriIBUaQeTL14e2af&#10;SWj2bZrdauyvdwXB4zAz3zDTeWdqcabWVZYVvA8iEMS51RUXCvbfy34MwnlkjbVlUnAlB/PZS2+K&#10;ibYX3tE584UIEHYJKii9bxIpXV6SQTewDXHwTrY16INsC6lbvAS4qeUwiibSYMVhocSG0pLyn+zP&#10;KNikyy3ujkMT/9fp6uu0aH73h7FSb6/d4hOEp84/w4/2WisYxR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MDQMYAAADcAAAADwAAAAAAAAAAAAAAAACYAgAAZHJz&#10;L2Rvd25yZXYueG1sUEsFBgAAAAAEAAQA9QAAAIsDAAAAAA=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コノハズク</w:t>
                              </w:r>
                            </w:p>
                          </w:txbxContent>
                        </v:textbox>
                      </v:shape>
                      <v:shape id="テキスト ボックス 490" o:spid="_x0000_s1064" type="#_x0000_t202" style="position:absolute;left:24088;top:11259;width:647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8AMMA&#10;AADcAAAADwAAAGRycy9kb3ducmV2LnhtbERPTYvCMBC9C/sfwix403RFRatRpCAuoge7XryNzdiW&#10;bSa1yWr115uDsMfH+54vW1OJGzWutKzgqx+BIM6sLjlXcPxZ9yYgnEfWWFkmBQ9ysFx8dOYYa3vn&#10;A91Sn4sQwi5GBYX3dSylywoy6Pq2Jg7cxTYGfYBNLnWD9xBuKjmIorE0WHJoKLCmpKDsN/0zCrbJ&#10;eo+H88BMnlWy2V1W9fV4GinV/WxXMxCeWv8vfru/tYLhN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A8AMMAAADcAAAADwAAAAAAAAAAAAAAAACYAgAAZHJzL2Rv&#10;d25yZXYueG1sUEsFBgAAAAAEAAQA9QAAAIgDAAAAAA=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ブッポウソウ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3424" behindDoc="0" locked="0" layoutInCell="1" allowOverlap="1" wp14:anchorId="7CE3A529" wp14:editId="44440649">
                      <wp:simplePos x="0" y="0"/>
                      <wp:positionH relativeFrom="column">
                        <wp:posOffset>-49066</wp:posOffset>
                      </wp:positionH>
                      <wp:positionV relativeFrom="paragraph">
                        <wp:posOffset>166171</wp:posOffset>
                      </wp:positionV>
                      <wp:extent cx="3322955" cy="1692275"/>
                      <wp:effectExtent l="0" t="0" r="0" b="3175"/>
                      <wp:wrapNone/>
                      <wp:docPr id="376" name="グループ化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2955" cy="1692275"/>
                                <a:chOff x="0" y="0"/>
                                <a:chExt cx="3323088" cy="16923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" name="図 37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72" t="12094" r="10619" b="6142"/>
                                <a:stretch/>
                              </pic:blipFill>
                              <pic:spPr bwMode="auto">
                                <a:xfrm>
                                  <a:off x="2456597" y="409432"/>
                                  <a:ext cx="832513" cy="9894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図 3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89" t="13111" r="23893" b="13989"/>
                                <a:stretch/>
                              </pic:blipFill>
                              <pic:spPr bwMode="auto">
                                <a:xfrm>
                                  <a:off x="1712794" y="375313"/>
                                  <a:ext cx="743803" cy="9075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8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53" y="0"/>
                                  <a:ext cx="1576070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B531D4" w:rsidRDefault="00761635" w:rsidP="0076163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8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785" y="429904"/>
                                  <a:ext cx="1449705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72" y="1037229"/>
                                  <a:ext cx="1235122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715A0E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8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1282889"/>
                                  <a:ext cx="1958340" cy="409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963883" w:rsidRDefault="00761635" w:rsidP="00761635">
                                    <w:pPr>
                                      <w:spacing w:line="160" w:lineRule="exact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761635" w:rsidRPr="00312625" w:rsidRDefault="00761635" w:rsidP="00761635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8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3205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8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2072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8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728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</w:t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88" name="テキスト ボックス 388"/>
                              <wps:cNvSpPr txBox="1"/>
                              <wps:spPr>
                                <a:xfrm>
                                  <a:off x="1903863" y="1282889"/>
                                  <a:ext cx="141922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声の「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」と姿の「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テキスト ボックス 389"/>
                              <wps:cNvSpPr txBox="1"/>
                              <wps:spPr>
                                <a:xfrm>
                                  <a:off x="1869743" y="1119116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コノハズク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テキスト ボックス 390"/>
                              <wps:cNvSpPr txBox="1"/>
                              <wps:spPr>
                                <a:xfrm>
                                  <a:off x="2408830" y="1125940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ブッポウソウ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76" o:spid="_x0000_s1065" style="position:absolute;left:0;text-align:left;margin-left:-3.85pt;margin-top:13.1pt;width:261.65pt;height:133.25pt;z-index:252263424" coordsize="33230,1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">
                      <v:shape id="図 377" o:spid="_x0000_s1066" type="#_x0000_t75" style="position:absolute;left:24565;top:4094;width:8326;height: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Kp7rEAAAA3AAAAA8AAABkcnMvZG93bnJldi54bWxEj0FrwkAUhO9C/8PyCt5004qmpK4SCoIX&#10;kUaRHl+zzyQ0+zbsrjH+e1coeBxm5htmuR5MK3pyvrGs4G2agCAurW64UnA8bCYfIHxA1thaJgU3&#10;8rBevYyWmGl75W/qi1CJCGGfoYI6hC6T0pc1GfRT2xFH72ydwRClq6R2eI1w08r3JFlIgw3HhRo7&#10;+qqp/CsuRsHvrN9f7LmwOe3Mzy1385NJOqXGr0P+CSLQEJ7h//ZWK5ilKTzOxCM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Kp7rEAAAA3AAAAA8AAAAAAAAAAAAAAAAA&#10;nwIAAGRycy9kb3ducmV2LnhtbFBLBQYAAAAABAAEAPcAAACQAwAAAAA=&#10;">
                        <v:imagedata r:id="rId9" o:title="" croptop="7926f" cropbottom="4025f" cropleft="15383f" cropright="6959f"/>
                        <v:path arrowok="t"/>
                      </v:shape>
                      <v:shape id="図 378" o:spid="_x0000_s1067" type="#_x0000_t75" style="position:absolute;left:17127;top:3753;width:7438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6x4TDAAAA3AAAAA8AAABkcnMvZG93bnJldi54bWxET11rwjAUfRf2H8Id7G2m2dCOrqnIQFBk&#10;4tzA12tz1xabm9JErf765WHg4+F857PBtuJMvW8ca1DjBARx6UzDlYaf78XzGwgfkA22jknDlTzM&#10;iodRjplxF/6i8y5UIoawz1BDHUKXSenLmiz6seuII/freoshwr6SpsdLDLetfEmSqbTYcGyosaOP&#10;msrj7mQ1rI7KrieHTzXsV7dWuc16vlWp1k+Pw/wdRKAh3MX/7qXR8JrGtfFMPA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rHhMMAAADcAAAADwAAAAAAAAAAAAAAAACf&#10;AgAAZHJzL2Rvd25yZXYueG1sUEsFBgAAAAAEAAQA9wAAAI8DAAAAAA==&#10;">
                        <v:imagedata r:id="rId10" o:title="" croptop="8592f" cropbottom="9168f" cropleft="11789f" cropright="15659f"/>
                        <v:path arrowok="t"/>
                      </v:shape>
                      <v:shape id="テキスト ボックス 2" o:spid="_x0000_s1068" type="#_x0000_t202" style="position:absolute;left:4776;width:1576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fbcMA&#10;AADcAAAADwAAAGRycy9kb3ducmV2LnhtbESPzYrCMBSF94LvEK7gTtOOjEg1iggDg7hQZxYuL821&#10;qW1uOk3U+vZmQHB5OD8fZ7HqbC1u1PrSsYJ0nIAgzp0uuVDw+/M1moHwAVlj7ZgUPMjDatnvLTDT&#10;7s4Huh1DIeII+wwVmBCaTEqfG7Lox64hjt7ZtRZDlG0hdYv3OG5r+ZEkU2mx5Egw2NDGUF4drzZC&#10;dj6/HtzfJd1V8mSqKX7uzVap4aBbz0EE6sI7/Gp/awWTWQr/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GfbcMAAADcAAAADwAAAAAAAAAAAAAAAACYAgAAZHJzL2Rv&#10;d25yZXYueG1sUEsFBgAAAAAEAAQA9QAAAIgDAAAAAA==&#10;" stroked="f">
                        <v:textbox style="mso-fit-shape-to-text:t">
                          <w:txbxContent>
                            <w:p w:rsidR="00761635" w:rsidRPr="00B531D4" w:rsidRDefault="00761635" w:rsidP="0076163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9" type="#_x0000_t202" style="position:absolute;left:3957;top:4299;width:1449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ZRsUA&#10;AADcAAAADwAAAGRycy9kb3ducmV2LnhtbESP3WrCQBSE7wXfYTmF3ojZ+NMYo6u0QsVbNQ9wzB6T&#10;0OzZkN2a+PbdQqGXw8x8w2z3g2nEgzpXW1Ywi2IQxIXVNZcK8uvnNAXhPLLGxjIpeJKD/W482mKm&#10;bc9nelx8KQKEXYYKKu/bTEpXVGTQRbYlDt7ddgZ9kF0pdYd9gJtGzuM4kQZrDgsVtnSoqPi6fBsF&#10;91M/eVv3t6PPV+dl8oH16mafSr2+DO8bEJ4G/x/+a5+0gkU6h9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RlGxQAAANwAAAAPAAAAAAAAAAAAAAAAAJgCAABkcnMv&#10;ZG93bnJldi54bWxQSwUGAAAAAAQABAD1AAAAigMAAAAA&#10;" stroked="f">
                        <v:textbox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0" type="#_x0000_t202" style="position:absolute;left:4776;top:10372;width:1235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BNcMA&#10;AADcAAAADwAAAGRycy9kb3ducmV2LnhtbESPQWvCQBSE74L/YXmF3nRjxSLRNQTbggcvten9kX1m&#10;Q7NvQ/bVxH/fLRR6HGbmG2ZfTL5TNxpiG9jAapmBIq6DbbkxUH28LbagoiBb7AKTgTtFKA7z2R5z&#10;G0Z+p9tFGpUgHHM04ET6XOtYO/IYl6EnTt41DB4lyaHRdsAxwX2nn7LsWXtsOS047OnoqP66fHsD&#10;IrZc3atXH0+f0/lldFm9wcqYx4ep3IESmuQ//Nc+WQPr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FBNc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715A0E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1" type="#_x0000_t202" style="position:absolute;left:5595;top:12828;width:1958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cGscA&#10;AADcAAAADwAAAGRycy9kb3ducmV2LnhtbESPW2vCQBSE3wv9D8sp9K3ZeKFKdBWptBX65IXSx2P2&#10;mESzZ0P2VOO/dwsFH4eZ+YaZzjtXqzO1ofJsoJekoIhzbysuDOy27y9jUEGQLdaeycCVAsxnjw9T&#10;zKy/8JrOGylUhHDI0EAp0mRah7wkhyHxDXH0Dr51KFG2hbYtXiLc1bqfpq/aYcVxocSG3krKT5tf&#10;Z+C4v372d2H5dZTh4LCV79HP8mNvzPNTt5iAEurkHv5vr6yBwXgIf2fiEd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snBrHAAAA3AAAAA8AAAAAAAAAAAAAAAAAmAIAAGRy&#10;cy9kb3ducmV2LnhtbFBLBQYAAAAABAAEAPUAAACMAwAAAAA=&#10;" filled="f" stroked="f">
                        <v:textbox inset="1mm,1mm,1mm,1mm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963883" w:rsidRDefault="00761635" w:rsidP="00761635">
                              <w:pPr>
                                <w:spacing w:line="160" w:lineRule="exact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761635" w:rsidRPr="00312625" w:rsidRDefault="00761635" w:rsidP="00761635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2" type="#_x0000_t202" style="position:absolute;top:5732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82sMA&#10;AADcAAAADwAAAGRycy9kb3ducmV2LnhtbESPT2vCQBTE7wW/w/IKvdWNikWiq4h/wEMvten9kX1m&#10;Q7NvQ/Zp4rfvFgSPw8z8hlltBt+oG3WxDmxgMs5AEZfB1lwZKL6P7wtQUZAtNoHJwJ0ibNajlxXm&#10;NvT8RbezVCpBOOZowIm0udaxdOQxjkNLnLxL6DxKkl2lbYd9gvtGT7PsQ3usOS04bGnnqPw9X70B&#10;Ebud3IuDj6ef4XPfu6ycY2HM2+uwXYISGuQZfrRP1sBs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82s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Default="00761635" w:rsidP="00761635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3" type="#_x0000_t202" style="position:absolute;left:5049;top:3207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ircIA&#10;AADcAAAADwAAAGRycy9kb3ducmV2LnhtbESPQWvCQBSE7wX/w/IK3urGSkVSVxGr4KEXNd4f2dds&#10;aPZtyD5N/PduoeBxmJlvmOV68I26URfrwAamkwwUcRlszZWB4rx/W4CKgmyxCUwG7hRhvRq9LDG3&#10;oecj3U5SqQThmKMBJ9LmWsfSkcc4CS1x8n5C51GS7CptO+wT3Df6Pcvm2mPNacFhS1tH5e/p6g2I&#10;2M30Xux8PFyG76/eZeUHFsaMX4fNJyihQZ7h//bBGpgt5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uKtwgAAANwAAAAPAAAAAAAAAAAAAAAAAJgCAABkcnMvZG93&#10;bnJldi54bWxQSwUGAAAAAAQABAD1AAAAhwMAAAAA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4" type="#_x0000_t202" style="position:absolute;left:4367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HNsMA&#10;AADcAAAADwAAAGRycy9kb3ducmV2LnhtbESPT2vCQBTE7wW/w/IEb3WjYiupq4h/wEMvten9kX3N&#10;hmbfhuzTxG/vFgo9DjPzG2a9HXyjbtTFOrCB2TQDRVwGW3NloPg8Pa9ARUG22AQmA3eKsN2MntaY&#10;29DzB90uUqkE4ZijASfS5lrH0pHHOA0tcfK+Q+dRkuwqbTvsE9w3ep5lL9pjzWnBYUt7R+XP5eoN&#10;iNjd7F4cfTx/De+H3mXlEgtjJuNh9wZKaJD/8F/7bA0sVq/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pHNs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</w:t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88" o:spid="_x0000_s1075" type="#_x0000_t202" style="position:absolute;left:19038;top:12828;width:1419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rvs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a77EAAAA3AAAAA8AAAAAAAAAAAAAAAAAmAIAAGRycy9k&#10;b3ducmV2LnhtbFBLBQYAAAAABAAEAPUAAACJAwAAAAA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声の「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」と姿の「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  <v:shape id="テキスト ボックス 389" o:spid="_x0000_s1076" type="#_x0000_t202" style="position:absolute;left:18697;top:11191;width:647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OJcYA&#10;AADcAAAADwAAAGRycy9kb3ducmV2LnhtbESPQWvCQBSE70L/w/IKvemmipKmriIBUaQeTL14e2af&#10;SWj2bZrdauyvdwXB4zAz3zDTeWdqcabWVZYVvA8iEMS51RUXCvbfy34MwnlkjbVlUnAlB/PZS2+K&#10;ibYX3tE584UIEHYJKii9bxIpXV6SQTewDXHwTrY16INsC6lbvAS4qeUwiibSYMVhocSG0pLyn+zP&#10;KNikyy3ujkMT/9fp6uu0aH73h7FSb6/d4hOEp84/w4/2WisYxR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nOJcYAAADcAAAADwAAAAAAAAAAAAAAAACYAgAAZHJz&#10;L2Rvd25yZXYueG1sUEsFBgAAAAAEAAQA9QAAAIsDAAAAAA=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コノハズク</w:t>
                              </w:r>
                            </w:p>
                          </w:txbxContent>
                        </v:textbox>
                      </v:shape>
                      <v:shape id="テキスト ボックス 390" o:spid="_x0000_s1077" type="#_x0000_t202" style="position:absolute;left:24088;top:11259;width:647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xZcMA&#10;AADcAAAADwAAAGRycy9kb3ducmV2LnhtbERPTYvCMBC9C/sfwix403QVRatRpCAuoge7XryNzdiW&#10;bSa1yWr115uDsMfH+54vW1OJGzWutKzgqx+BIM6sLjlXcPxZ9yYgnEfWWFkmBQ9ysFx8dOYYa3vn&#10;A91Sn4sQwi5GBYX3dSylywoy6Pq2Jg7cxTYGfYBNLnWD9xBuKjmIorE0WHJoKLCmpKDsN/0zCrbJ&#10;eo+H88BMnlWy2V1W9fV4GinV/WxXMxCeWv8vfru/tYLhN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rxZcMAAADcAAAADwAAAAAAAAAAAAAAAACYAgAAZHJzL2Rv&#10;d25yZXYueG1sUEsFBgAAAAAEAAQA9QAAAIgDAAAAAA=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ブッポウソウ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E46501" w:rsidRDefault="00E46501" w:rsidP="00E97375"/>
          <w:p w:rsidR="00F07F53" w:rsidRDefault="00F07F53" w:rsidP="00F07F53">
            <w:pPr>
              <w:ind w:right="129"/>
              <w:rPr>
                <w:rFonts w:asciiTheme="minorHAnsi" w:hAnsiTheme="minorHAnsi"/>
                <w:sz w:val="24"/>
              </w:rPr>
            </w:pPr>
          </w:p>
          <w:p w:rsidR="005E5563" w:rsidRPr="00895E1A" w:rsidRDefault="005E5563" w:rsidP="00F07F53">
            <w:pPr>
              <w:ind w:right="129"/>
              <w:rPr>
                <w:rFonts w:asciiTheme="minorHAnsi" w:hAnsiTheme="minorHAnsi"/>
                <w:sz w:val="24"/>
              </w:rPr>
            </w:pPr>
          </w:p>
          <w:p w:rsidR="002949BD" w:rsidRPr="00895CA7" w:rsidRDefault="002949BD" w:rsidP="00E97375"/>
          <w:p w:rsidR="002949BD" w:rsidRPr="00895CA7" w:rsidRDefault="002949BD" w:rsidP="00E97375"/>
          <w:p w:rsidR="002949BD" w:rsidRPr="00895CA7" w:rsidRDefault="002949BD" w:rsidP="00E97375"/>
          <w:p w:rsidR="002949BD" w:rsidRPr="00895CA7" w:rsidRDefault="002949BD" w:rsidP="00E97375"/>
          <w:p w:rsidR="002949BD" w:rsidRDefault="002949BD" w:rsidP="00E97375"/>
          <w:p w:rsidR="002949BD" w:rsidRDefault="002949BD" w:rsidP="00E97375">
            <w:pPr>
              <w:rPr>
                <w:noProof/>
              </w:rPr>
            </w:pPr>
          </w:p>
          <w:p w:rsidR="002949BD" w:rsidRPr="00895CA7" w:rsidRDefault="002949BD" w:rsidP="00E97375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150"/>
            </w:tblGrid>
            <w:tr w:rsidR="00895E1A" w:rsidTr="00121607">
              <w:trPr>
                <w:cantSplit/>
                <w:trHeight w:hRule="exact" w:val="3118"/>
              </w:trPr>
              <w:tc>
                <w:tcPr>
                  <w:tcW w:w="5159" w:type="dxa"/>
                </w:tcPr>
                <w:p w:rsidR="00895E1A" w:rsidRPr="00ED4D05" w:rsidRDefault="00761635" w:rsidP="00121607">
                  <w:pPr>
                    <w:ind w:left="129" w:right="129"/>
                    <w:rPr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61376" behindDoc="0" locked="0" layoutInCell="1" allowOverlap="1" wp14:anchorId="68B6A256" wp14:editId="417EBF2B">
                            <wp:simplePos x="0" y="0"/>
                            <wp:positionH relativeFrom="column">
                              <wp:posOffset>-89856</wp:posOffset>
                            </wp:positionH>
                            <wp:positionV relativeFrom="paragraph">
                              <wp:posOffset>162560</wp:posOffset>
                            </wp:positionV>
                            <wp:extent cx="3322955" cy="1692275"/>
                            <wp:effectExtent l="0" t="0" r="0" b="3175"/>
                            <wp:wrapNone/>
                            <wp:docPr id="322" name="グループ化 3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22955" cy="1692275"/>
                                      <a:chOff x="0" y="0"/>
                                      <a:chExt cx="3323088" cy="169232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1" name="図 34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472" t="12094" r="10619" b="6142"/>
                                      <a:stretch/>
                                    </pic:blipFill>
                                    <pic:spPr bwMode="auto">
                                      <a:xfrm>
                                        <a:off x="2456597" y="409432"/>
                                        <a:ext cx="832513" cy="98946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2" name="図 34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7989" t="13111" r="23893" b="13989"/>
                                      <a:stretch/>
                                    </pic:blipFill>
                                    <pic:spPr bwMode="auto">
                                      <a:xfrm>
                                        <a:off x="1712794" y="375313"/>
                                        <a:ext cx="743803" cy="9075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47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7653" y="0"/>
                                        <a:ext cx="1576070" cy="2438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61635" w:rsidRPr="00B531D4" w:rsidRDefault="00761635" w:rsidP="00761635">
                                          <w:pPr>
                                            <w:spacing w:line="240" w:lineRule="exact"/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instrText xml:space="preserve"> REF 所属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>○○○○○ ○○○○○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352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5785" y="429904"/>
                                        <a:ext cx="1449705" cy="4756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61635" w:rsidRPr="003C54CC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instrText xml:space="preserve"> REF 氏名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separate"/>
                                          </w:r>
                                          <w:r w:rsidR="00EC1032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 xml:space="preserve">新城 </w:t>
                                          </w:r>
                                          <w:r w:rsidR="00EC1032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>花子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5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7672" y="1037229"/>
                                        <a:ext cx="1235122" cy="307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61635" w:rsidRDefault="00761635" w:rsidP="00761635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REF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>住所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\h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Pr="00715A0E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〒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761635" w:rsidRPr="00715A0E" w:rsidRDefault="00761635" w:rsidP="00761635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住所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○○○○○</w: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66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558" y="1282889"/>
                                        <a:ext cx="1958340" cy="4094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61635" w:rsidRDefault="00761635" w:rsidP="00761635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REF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>連絡先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\h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Pr="00715A0E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T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EL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.(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761635" w:rsidRDefault="00761635" w:rsidP="00761635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FAX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.(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761635" w:rsidRPr="00963883" w:rsidRDefault="00761635" w:rsidP="00761635">
                                          <w:pPr>
                                            <w:spacing w:line="160" w:lineRule="exact"/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  <w:t>E-mail: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○○○○○</w:t>
                                          </w:r>
                                        </w:p>
                                        <w:p w:rsidR="00761635" w:rsidRPr="00312625" w:rsidRDefault="00761635" w:rsidP="00761635">
                                          <w:pPr>
                                            <w:spacing w:line="20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>
                                      <a:noAutofit/>
                                    </wps:bodyPr>
                                  </wps:wsp>
                                  <wps:wsp>
                                    <wps:cNvPr id="367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573205"/>
                                        <a:ext cx="552734" cy="32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61635" w:rsidRDefault="00761635" w:rsidP="00761635">
                                          <w:r>
                                            <w:fldChar w:fldCharType="begin"/>
                                          </w:r>
                                          <w:r>
                                            <w:instrText xml:space="preserve"> REF </w:instrText>
                                          </w:r>
                                          <w:r>
                                            <w:instrText>階級</w:instrText>
                                          </w:r>
                                          <w:r>
                                            <w:instrText xml:space="preserve"> \h </w:instrText>
                                          </w:r>
                                          <w: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○○</w:t>
                                          </w:r>
                                          <w: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68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4967" y="320722"/>
                                        <a:ext cx="1344305" cy="327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61635" w:rsidRPr="003C54CC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EC1032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しんしろ　</w:t>
                                          </w:r>
                                          <w:r w:rsidR="00EC1032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はなこ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70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6728" y="750626"/>
                                        <a:ext cx="1371600" cy="32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61635" w:rsidRPr="003C54CC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ふりがな（アルファベット）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EC1032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SHINSHIRO   </w:t>
                                          </w:r>
                                          <w:r w:rsidR="00EC1032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HANAK</w:t>
                                          </w:r>
                                          <w:r w:rsidR="00EC1032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O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371" name="テキスト ボックス 371"/>
                                    <wps:cNvSpPr txBox="1"/>
                                    <wps:spPr>
                                      <a:xfrm>
                                        <a:off x="1903863" y="1282889"/>
                                        <a:ext cx="1419225" cy="290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761635" w:rsidRPr="00372265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372265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声の「</w:t>
                                          </w:r>
                                          <w:r w:rsidRPr="00372265"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  <w:t>仏法僧</w:t>
                                          </w:r>
                                          <w:r w:rsidRPr="00372265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」と姿の「</w:t>
                                          </w:r>
                                          <w:r w:rsidRPr="00372265"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  <w:t>仏法僧</w:t>
                                          </w:r>
                                          <w:r w:rsidRPr="00372265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」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4" name="テキスト ボックス 374"/>
                                    <wps:cNvSpPr txBox="1"/>
                                    <wps:spPr>
                                      <a:xfrm>
                                        <a:off x="1869743" y="1119116"/>
                                        <a:ext cx="647700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761635" w:rsidRPr="00372265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コノハズク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5" name="テキスト ボックス 375"/>
                                    <wps:cNvSpPr txBox="1"/>
                                    <wps:spPr>
                                      <a:xfrm>
                                        <a:off x="2408830" y="1125940"/>
                                        <a:ext cx="647700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761635" w:rsidRPr="00372265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ブッポウソウ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グループ化 322" o:spid="_x0000_s1078" style="position:absolute;left:0;text-align:left;margin-left:-7.1pt;margin-top:12.8pt;width:261.65pt;height:133.25pt;z-index:252261376" coordsize="33230,1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">
                            <v:shape id="図 341" o:spid="_x0000_s1079" type="#_x0000_t75" style="position:absolute;left:24565;top:4094;width:8326;height: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DUOjEAAAA3AAAAA8AAABkcnMvZG93bnJldi54bWxEj0FrwkAUhO8F/8PyBG91o7YiqWsIQqEX&#10;KUYpPT6zzyQ0+zbsbmL8992C0OMwM98w22w0rRjI+caygsU8AUFcWt1wpeB8en/egPABWWNrmRTc&#10;yUO2mzxtMdX2xkcailCJCGGfooI6hC6V0pc1GfRz2xFH72qdwRClq6R2eItw08plkqylwYbjQo0d&#10;7Wsqf4reKLishs/eXgub08F833P3+mWSTqnZdMzfQAQaw3/40f7QClYvC/g7E4+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DUOjEAAAA3AAAAA8AAAAAAAAAAAAAAAAA&#10;nwIAAGRycy9kb3ducmV2LnhtbFBLBQYAAAAABAAEAPcAAACQAwAAAAA=&#10;">
                              <v:imagedata r:id="rId9" o:title="" croptop="7926f" cropbottom="4025f" cropleft="15383f" cropright="6959f"/>
                              <v:path arrowok="t"/>
                            </v:shape>
                            <v:shape id="図 342" o:spid="_x0000_s1080" type="#_x0000_t75" style="position:absolute;left:17127;top:3753;width:7438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+OtPGAAAA3AAAAA8AAABkcnMvZG93bnJldi54bWxEj0FrAjEUhO+F/ofwCt40G1utrEaRQqEi&#10;irUFr8/N6+7i5mXZRF399UYQehxm5htmMmttJU7U+NKxBtVLQBBnzpSca/j9+eyOQPiAbLByTBou&#10;5GE2fX6aYGrcmb/ptA25iBD2KWooQqhTKX1WkEXfczVx9P5cYzFE2eTSNHiOcFvJfpIMpcWS40KB&#10;NX0UlB22R6thcVB2OdivVLtbXCvl1sv5Rr1r3Xlp52MQgdrwH360v4yG17c+3M/EI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4608YAAADcAAAADwAAAAAAAAAAAAAA&#10;AACfAgAAZHJzL2Rvd25yZXYueG1sUEsFBgAAAAAEAAQA9wAAAJIDAAAAAA==&#10;">
                              <v:imagedata r:id="rId10" o:title="" croptop="8592f" cropbottom="9168f" cropleft="11789f" cropright="15659f"/>
                              <v:path arrowok="t"/>
                            </v:shape>
                            <v:shape id="テキスト ボックス 2" o:spid="_x0000_s1081" type="#_x0000_t202" style="position:absolute;left:4776;width:1576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YGMQA&#10;AADcAAAADwAAAGRycy9kb3ducmV2LnhtbESPzWrCQBSF94LvMFyhO52ktSqpo0ihUIqLal24vGRu&#10;MzGZO2lmovHtHUHo8nB+Ps5y3dtanKn1pWMF6SQBQZw7XXKh4PDzMV6A8AFZY+2YFFzJw3o1HCwx&#10;0+7COzrvQyHiCPsMFZgQmkxKnxuy6CeuIY7er2sthijbQuoWL3Hc1vI5SWbSYsmRYLChd0N5te9s&#10;hGx93u3c3yndVvJoqhm+fpsvpZ5G/eYNRKA+/Icf7U+t4GU6h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tGBjEAAAA3AAAAA8AAAAAAAAAAAAAAAAAmAIAAGRycy9k&#10;b3ducmV2LnhtbFBLBQYAAAAABAAEAPUAAACJAwAAAAA=&#10;" stroked="f">
                              <v:textbox style="mso-fit-shape-to-text:t">
                                <w:txbxContent>
                                  <w:p w:rsidR="00761635" w:rsidRPr="00B531D4" w:rsidRDefault="00761635" w:rsidP="0076163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82" type="#_x0000_t202" style="position:absolute;left:3957;top:4299;width:1449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1Ac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3gazaB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1AcMAAADcAAAADwAAAAAAAAAAAAAAAACYAgAAZHJzL2Rv&#10;d25yZXYueG1sUEsFBgAAAAAEAAQA9QAAAIgDAAAAAA==&#10;" stroked="f">
                              <v:textbo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83" type="#_x0000_t202" style="position:absolute;left:4776;top:10372;width:1235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aIMMA&#10;AADcAAAADwAAAGRycy9kb3ducmV2LnhtbESPT2vCQBTE7wW/w/IEb3VjRSnRVcQ/4KEXbbw/sq/Z&#10;0OzbkH018dt3CwWPw8z8hllvB9+oO3WxDmxgNs1AEZfB1lwZKD5Pr++goiBbbAKTgQdF2G5GL2vM&#10;bej5QverVCpBOOZowIm0udaxdOQxTkNLnLyv0HmUJLtK2w77BPeNfsuypfZYc1pw2NLeUfl9/fEG&#10;ROxu9iiOPp5vw8ehd1m5wMKYyXjYrUAJDfIM/7fP1sB8uYC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iaIM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715A0E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84" type="#_x0000_t202" style="position:absolute;left:5595;top:12828;width:1958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BDMYA&#10;AADcAAAADwAAAGRycy9kb3ducmV2LnhtbESPW2vCQBSE3wv+h+UIfasbtaQlukqp9AJ98oL4eMwe&#10;k9js2ZA91fjvXaHg4zAz3zDTeedqdaI2VJ4NDAcJKOLc24oLA5v1x9MrqCDIFmvPZOBCAeaz3sMU&#10;M+vPvKTTSgoVIRwyNFCKNJnWIS/JYRj4hjh6B986lCjbQtsWzxHuaj1KklQ7rDgulNjQe0n57+rP&#10;GTjuL1+jTVj8HOV5fFjL9mW3+Nwb89jv3iaghDq5h//b39bAOE3hdiYeAT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5BDMYAAADcAAAADwAAAAAAAAAAAAAAAACYAgAAZHJz&#10;L2Rvd25yZXYueG1sUEsFBgAAAAAEAAQA9QAAAIsDAAAAAA==&#10;" filled="f" stroked="f">
                              <v:textbox inset="1mm,1mm,1mm,1mm"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963883" w:rsidRDefault="00761635" w:rsidP="00761635">
                                    <w:pPr>
                                      <w:spacing w:line="160" w:lineRule="exact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761635" w:rsidRPr="00312625" w:rsidRDefault="00761635" w:rsidP="00761635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85" type="#_x0000_t202" style="position:absolute;top:5732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hzM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B88Q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ahzM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761635" w:rsidRDefault="00761635" w:rsidP="00761635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86" type="#_x0000_t202" style="position:absolute;left:5049;top:3207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1vr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TBf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uTW+vwAAANwAAAAPAAAAAAAAAAAAAAAAAJgCAABkcnMvZG93bnJl&#10;di54bWxQSwUGAAAAAAQABAD1AAAAhAMAAAAA&#10;" filled="f" stroked="f">
                              <v:textbox style="mso-fit-shape-to-text:t"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87" type="#_x0000_t202" style="position:absolute;left:4367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vZcAA&#10;AADcAAAADwAAAGRycy9kb3ducmV2LnhtbERPTWvCQBC9F/wPyxR6040t1RKzEVELHnqppvchO2ZD&#10;s7MhOzXx33cPhR4f77vYTr5TNxpiG9jAcpGBIq6DbbkxUF3e52+goiBb7AKTgTtF2JazhwJzG0b+&#10;pNtZGpVCOOZowIn0udaxduQxLkJPnLhrGDxKgkOj7YBjCvedfs6ylfbYcmpw2NPeUf19/vEGROxu&#10;ea+OPp6+po/D6LL6FStjnh6n3QaU0CT/4j/3yRp4Waf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avZcAAAADcAAAADwAAAAAAAAAAAAAAAACYAgAAZHJzL2Rvd25y&#10;ZXYueG1sUEsFBgAAAAAEAAQA9QAAAIUDAAAAAA==&#10;" filled="f" stroked="f">
                              <v:textbox style="mso-fit-shape-to-text:t"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</w:t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371" o:spid="_x0000_s1088" type="#_x0000_t202" style="position:absolute;left:19038;top:12828;width:1419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yBM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qyBMYAAADcAAAADwAAAAAAAAAAAAAAAACYAgAAZHJz&#10;L2Rvd25yZXYueG1sUEsFBgAAAAAEAAQA9QAAAIsDAAAAAA==&#10;" filled="f" stroked="f" strokeweight=".5pt">
                              <v:textbo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声の「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」と姿の「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374" o:spid="_x0000_s1089" type="#_x0000_t202" style="position:absolute;left:18697;top:11191;width:647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0RnMcA&#10;AADcAAAADwAAAGRycy9kb3ducmV2LnhtbESPT2vCQBTE7wW/w/KE3upGW21IXUUCYin1oPXi7Zl9&#10;+UOzb2N21dRP7xYEj8PM/IaZzjtTizO1rrKsYDiIQBBnVldcKNj9LF9iEM4ja6wtk4I/cjCf9Z6m&#10;mGh74Q2dt74QAcIuQQWl900ipctKMugGtiEOXm5bgz7ItpC6xUuAm1qOomgiDVYcFkpsKC0p+92e&#10;jIKvdLnGzWFk4mudrr7zRXPc7cdKPfe7xQcIT51/hO/tT63g9f0N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tEZzHAAAA3AAAAA8AAAAAAAAAAAAAAAAAmAIAAGRy&#10;cy9kb3ducmV2LnhtbFBLBQYAAAAABAAEAPUAAACMAwAAAAA=&#10;" filled="f" stroked="f" strokeweight=".5pt">
                              <v:textbo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コノハズク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375" o:spid="_x0000_s1090" type="#_x0000_t202" style="position:absolute;left:24088;top:11259;width:647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0B8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tAfHAAAA3AAAAA8AAAAAAAAAAAAAAAAAmAIAAGRy&#10;cy9kb3ducmV2LnhtbFBLBQYAAAAABAAEAPUAAACMAwAAAAA=&#10;" filled="f" stroked="f" strokeweight=".5pt">
                              <v:textbo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ブッポウソウ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53184" behindDoc="0" locked="0" layoutInCell="1" allowOverlap="1" wp14:anchorId="7CF43574" wp14:editId="3FB39DB9">
                            <wp:simplePos x="0" y="0"/>
                            <wp:positionH relativeFrom="column">
                              <wp:posOffset>3199130</wp:posOffset>
                            </wp:positionH>
                            <wp:positionV relativeFrom="paragraph">
                              <wp:posOffset>160020</wp:posOffset>
                            </wp:positionV>
                            <wp:extent cx="3322955" cy="1692275"/>
                            <wp:effectExtent l="0" t="0" r="0" b="3175"/>
                            <wp:wrapNone/>
                            <wp:docPr id="27" name="グループ化 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22955" cy="1692275"/>
                                      <a:chOff x="0" y="0"/>
                                      <a:chExt cx="3323088" cy="169232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8" name="図 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472" t="12094" r="10619" b="6142"/>
                                      <a:stretch/>
                                    </pic:blipFill>
                                    <pic:spPr bwMode="auto">
                                      <a:xfrm>
                                        <a:off x="2456597" y="409432"/>
                                        <a:ext cx="832513" cy="98946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9" name="図 2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7989" t="13111" r="23893" b="13989"/>
                                      <a:stretch/>
                                    </pic:blipFill>
                                    <pic:spPr bwMode="auto">
                                      <a:xfrm>
                                        <a:off x="1712794" y="375313"/>
                                        <a:ext cx="743803" cy="9075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453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7653" y="0"/>
                                        <a:ext cx="1576070" cy="2438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61635" w:rsidRPr="00B531D4" w:rsidRDefault="00761635" w:rsidP="00761635">
                                          <w:pPr>
                                            <w:spacing w:line="240" w:lineRule="exact"/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instrText xml:space="preserve"> REF 所属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>○○○○○ ○○○○○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454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5785" y="429904"/>
                                        <a:ext cx="1449705" cy="4756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61635" w:rsidRPr="003C54CC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instrText xml:space="preserve"> REF 氏名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separate"/>
                                          </w:r>
                                          <w:r w:rsidR="00EC1032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 xml:space="preserve">新城 </w:t>
                                          </w:r>
                                          <w:r w:rsidR="00EC1032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>花子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5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7672" y="1037229"/>
                                        <a:ext cx="1235122" cy="307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61635" w:rsidRDefault="00761635" w:rsidP="00761635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REF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>住所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\h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Pr="00715A0E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〒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761635" w:rsidRPr="00715A0E" w:rsidRDefault="00761635" w:rsidP="00761635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住所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○○○○○</w: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456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558" y="1282889"/>
                                        <a:ext cx="1958340" cy="4094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61635" w:rsidRDefault="00761635" w:rsidP="00761635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REF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>連絡先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instrText xml:space="preserve"> \h </w:instrTex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Pr="00715A0E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T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EL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.(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761635" w:rsidRDefault="00761635" w:rsidP="00761635">
                                          <w:pPr>
                                            <w:spacing w:line="16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FAX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.(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761635" w:rsidRPr="00963883" w:rsidRDefault="00761635" w:rsidP="00761635">
                                          <w:pPr>
                                            <w:spacing w:line="160" w:lineRule="exact"/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  <w:t>E-mail: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○○○○○</w:t>
                                          </w:r>
                                        </w:p>
                                        <w:p w:rsidR="00761635" w:rsidRPr="00312625" w:rsidRDefault="00761635" w:rsidP="00761635">
                                          <w:pPr>
                                            <w:spacing w:line="200" w:lineRule="exac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>
                                      <a:noAutofit/>
                                    </wps:bodyPr>
                                  </wps:wsp>
                                  <wps:wsp>
                                    <wps:cNvPr id="457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573205"/>
                                        <a:ext cx="552734" cy="32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61635" w:rsidRDefault="00761635" w:rsidP="00761635">
                                          <w:r>
                                            <w:fldChar w:fldCharType="begin"/>
                                          </w:r>
                                          <w:r>
                                            <w:instrText xml:space="preserve"> REF </w:instrText>
                                          </w:r>
                                          <w:r>
                                            <w:instrText>階級</w:instrText>
                                          </w:r>
                                          <w:r>
                                            <w:instrText xml:space="preserve"> \h </w:instrText>
                                          </w:r>
                                          <w: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○○</w:t>
                                          </w:r>
                                          <w: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458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4967" y="320722"/>
                                        <a:ext cx="1344305" cy="327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61635" w:rsidRPr="003C54CC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EC1032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しんしろ　</w:t>
                                          </w:r>
                                          <w:r w:rsidR="00EC1032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はなこ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459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6728" y="750626"/>
                                        <a:ext cx="1371600" cy="32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61635" w:rsidRPr="003C54CC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ふりがな（アルファベット）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EC1032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SHINSHIRO   </w:t>
                                          </w:r>
                                          <w:r w:rsidR="00EC1032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HANAK</w:t>
                                          </w:r>
                                          <w:r w:rsidR="00EC1032" w:rsidRPr="003C54CC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>O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460" name="テキスト ボックス 460"/>
                                    <wps:cNvSpPr txBox="1"/>
                                    <wps:spPr>
                                      <a:xfrm>
                                        <a:off x="1903863" y="1282889"/>
                                        <a:ext cx="1419225" cy="290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761635" w:rsidRPr="00372265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372265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声の「</w:t>
                                          </w:r>
                                          <w:r w:rsidRPr="00372265"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  <w:t>仏法僧</w:t>
                                          </w:r>
                                          <w:r w:rsidRPr="00372265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」と姿の「</w:t>
                                          </w:r>
                                          <w:r w:rsidRPr="00372265"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  <w:t>仏法僧</w:t>
                                          </w:r>
                                          <w:r w:rsidRPr="00372265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」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1" name="テキスト ボックス 461"/>
                                    <wps:cNvSpPr txBox="1"/>
                                    <wps:spPr>
                                      <a:xfrm>
                                        <a:off x="1869743" y="1119116"/>
                                        <a:ext cx="647700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761635" w:rsidRPr="00372265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コノハズク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2" name="テキスト ボックス 462"/>
                                    <wps:cNvSpPr txBox="1"/>
                                    <wps:spPr>
                                      <a:xfrm>
                                        <a:off x="2408830" y="1125940"/>
                                        <a:ext cx="647700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761635" w:rsidRPr="00372265" w:rsidRDefault="00761635" w:rsidP="00761635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ブッポウソウ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グループ化 27" o:spid="_x0000_s1091" style="position:absolute;left:0;text-align:left;margin-left:251.9pt;margin-top:12.6pt;width:261.65pt;height:133.25pt;z-index:252253184" coordsize="33230,1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">
                            <v:shape id="図 28" o:spid="_x0000_s1092" type="#_x0000_t75" style="position:absolute;left:24565;top:4094;width:8326;height: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KcLAAAAA2wAAAA8AAABkcnMvZG93bnJldi54bWxET8lqwzAQvQfyD2ICvcVyXFqKEyWYQqGX&#10;EuqW0uPEmtgm1shI8vb30aHQ4+Pth9NsOjGS861lBbskBUFcWd1yreD76237AsIHZI2dZVKwkIfT&#10;cb06YK7txJ80lqEWMYR9jgqaEPpcSl81ZNAntieO3NU6gyFCV0vtcIrhppNZmj5Lgy3HhgZ7em2o&#10;upWDUXB5HM+DvZa2oA/zuxTu6cekvVIPm7nYgwg0h3/xn/tdK8ji2Pgl/gB5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X0pwsAAAADbAAAADwAAAAAAAAAAAAAAAACfAgAA&#10;ZHJzL2Rvd25yZXYueG1sUEsFBgAAAAAEAAQA9wAAAIwDAAAAAA==&#10;">
                              <v:imagedata r:id="rId9" o:title="" croptop="7926f" cropbottom="4025f" cropleft="15383f" cropright="6959f"/>
                              <v:path arrowok="t"/>
                            </v:shape>
                            <v:shape id="図 29" o:spid="_x0000_s1093" type="#_x0000_t75" style="position:absolute;left:17127;top:3753;width:7438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c8TEAAAA2wAAAA8AAABkcnMvZG93bnJldi54bWxEj92KwjAUhO8F3yEcYe80jeD+VKOIICii&#10;7LoL3h6bY1tsTkqT1a5PbxYEL4eZ+YaZzFpbiQs1vnSsQQ0SEMSZMyXnGn6+l/13ED4gG6wck4Y/&#10;8jCbdjsTTI278hdd9iEXEcI+RQ1FCHUqpc8KsugHriaO3sk1FkOUTS5Ng9cIt5UcJsmrtFhyXCiw&#10;pkVB2Xn/azWsz8puRsetag/rW6XcbjP/VG9av/Ta+RhEoDY8w4/2ymgYfsD/l/gD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kc8TEAAAA2wAAAA8AAAAAAAAAAAAAAAAA&#10;nwIAAGRycy9kb3ducmV2LnhtbFBLBQYAAAAABAAEAPcAAACQAwAAAAA=&#10;">
                              <v:imagedata r:id="rId10" o:title="" croptop="8592f" cropbottom="9168f" cropleft="11789f" cropright="15659f"/>
                              <v:path arrowok="t"/>
                            </v:shape>
                            <v:shape id="テキスト ボックス 2" o:spid="_x0000_s1094" type="#_x0000_t202" style="position:absolute;left:4776;width:1576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Fo8UA&#10;AADcAAAADwAAAGRycy9kb3ducmV2LnhtbESPzWrCQBSF90LfYbiF7swkrYYSHUMRCqW4qLaLLi+Z&#10;ayZN5k7MjBrfviMILg/n5+Msy9F24kSDbxwryJIUBHHldMO1gp/v9+krCB+QNXaOScGFPJSrh8kS&#10;C+3OvKXTLtQijrAvUIEJoS+k9JUhiz5xPXH09m6wGKIcaqkHPMdx28nnNM2lxYYjwWBPa0NVuzva&#10;CNn46rh1h79s08pf0+Y4/zKfSj09jm8LEIHGcA/f2h9awWz+A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UWjxQAAANwAAAAPAAAAAAAAAAAAAAAAAJgCAABkcnMv&#10;ZG93bnJldi54bWxQSwUGAAAAAAQABAD1AAAAigMAAAAA&#10;" stroked="f">
                              <v:textbox style="mso-fit-shape-to-text:t">
                                <w:txbxContent>
                                  <w:p w:rsidR="00761635" w:rsidRPr="00B531D4" w:rsidRDefault="00761635" w:rsidP="0076163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95" type="#_x0000_t202" style="position:absolute;left:3957;top:4299;width:1449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Fi8QA&#10;AADcAAAADwAAAGRycy9kb3ducmV2LnhtbESP3WrCQBSE7wu+w3KE3hTdKDHR6Cq10JJbfx7gmD0m&#10;wezZkN2a5O27hUIvh5n5htkdBtOIJ3WutqxgMY9AEBdW11wquF4+Z2sQziNrbCyTgpEcHPaTlx1m&#10;2vZ8oufZlyJA2GWooPK+zaR0RUUG3dy2xMG7286gD7Irpe6wD3DTyGUUJdJgzWGhwpY+Kioe52+j&#10;4J73b6tNf/vy1/QUJ0es05sdlXqdDu9bEJ4G/x/+a+daQbyK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6xYvEAAAA3AAAAA8AAAAAAAAAAAAAAAAAmAIAAGRycy9k&#10;b3ducmV2LnhtbFBLBQYAAAAABAAEAPUAAACJAwAAAAA=&#10;" stroked="f">
                              <v:textbo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96" type="#_x0000_t202" style="position:absolute;left:4776;top:10372;width:1235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d+MIA&#10;AADcAAAADwAAAGRycy9kb3ducmV2LnhtbESPQWvCQBSE74X+h+UJvdWNYqSkriJVwUMvanp/ZF+z&#10;wezbkH2a+O+7hUKPw8x8w6w2o2/VnfrYBDYwm2agiKtgG64NlJfD6xuoKMgW28Bk4EERNuvnpxUW&#10;Ngx8ovtZapUgHAs04ES6QutYOfIYp6EjTt536D1Kkn2tbY9DgvtWz7NsqT02nBYcdvThqLqeb96A&#10;iN3OHuXex+PX+LkbXFblWBrzMhm376CERvkP/7WP1sAiz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p34wgAAANwAAAAPAAAAAAAAAAAAAAAAAJgCAABkcnMvZG93&#10;bnJldi54bWxQSwUGAAAAAAQABAD1AAAAhwMAAAAA&#10;" filled="f" stroked="f">
                              <v:textbox style="mso-fit-shape-to-text:t"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715A0E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97" type="#_x0000_t202" style="position:absolute;left:5595;top:12828;width:1958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G1MYA&#10;AADcAAAADwAAAGRycy9kb3ducmV2LnhtbESPX2vCQBDE3wt+h2MF3+ql1lpJPUUqtgWf/EPxcc2t&#10;STS3F3Jbjd++Vyj4OMzMb5jJrHWVulATSs8GnvoJKOLM25JzA7vt8nEMKgiyxcozGbhRgNm08zDB&#10;1Porr+mykVxFCIcUDRQidap1yApyGPq+Jo7e0TcOJcom17bBa4S7Sg+SZKQdlhwXCqzpvaDsvPlx&#10;Bk6H2+dgFxarkwyfj1v5ft0vPg7G9Lrt/A2UUCv38H/7yxoYvozg70w8An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hG1MYAAADcAAAADwAAAAAAAAAAAAAAAACYAgAAZHJz&#10;L2Rvd25yZXYueG1sUEsFBgAAAAAEAAQA9QAAAIsDAAAAAA==&#10;" filled="f" stroked="f">
                              <v:textbox inset="1mm,1mm,1mm,1mm"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963883" w:rsidRDefault="00761635" w:rsidP="00761635">
                                    <w:pPr>
                                      <w:spacing w:line="160" w:lineRule="exact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761635" w:rsidRPr="00312625" w:rsidRDefault="00761635" w:rsidP="00761635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98" type="#_x0000_t202" style="position:absolute;top:5732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mFMMA&#10;AADcAAAADwAAAGRycy9kb3ducmV2LnhtbESPT2vCQBTE74V+h+UVvNWNxT8ldRWpCh68qOn9kX3N&#10;hmbfhuyrid/eLRQ8DjPzG2a5HnyjrtTFOrCByTgDRVwGW3NloLjsX99BRUG22AQmAzeKsF49Py0x&#10;t6HnE13PUqkE4ZijASfS5lrH0pHHOA4tcfK+Q+dRkuwqbTvsE9w3+i3L5tpjzWnBYUufjsqf8683&#10;IGI3k1ux8/HwNRy3vcvKGRbGjF6GzQcooUEe4f/2wRqYzhb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CmFM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761635" w:rsidRDefault="00761635" w:rsidP="00761635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99" type="#_x0000_t202" style="position:absolute;left:5049;top:3207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yZsAA&#10;AADcAAAADwAAAGRycy9kb3ducmV2LnhtbERPPWvDMBDdC/0P4grdajmlKcWNYkzSQoYsTd39sC6W&#10;iXUy1jV2/n00BDI+3veqnH2vzjTGLrCBRZaDIm6C7bg1UP9+v3yAioJssQ9MBi4UoVw/PqywsGHi&#10;HzofpFUphGOBBpzIUGgdG0ceYxYG4sQdw+hREhxbbUecUrjv9Wuev2uPHacGhwNtHDWnw783IGKr&#10;xaX+8nH3N++3k8ubJdbGPD/N1ScooVnu4pt7Zw28LdPa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8yZsAAAADcAAAADwAAAAAAAAAAAAAAAACYAgAAZHJzL2Rvd25y&#10;ZXYueG1sUEsFBgAAAAAEAAQA9QAAAIUDAAAAAA==&#10;" filled="f" stroked="f">
                              <v:textbox style="mso-fit-shape-to-text:t"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100" type="#_x0000_t202" style="position:absolute;left:4367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X/c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B09g5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X/c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</w:t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460" o:spid="_x0000_s1101" type="#_x0000_t202" style="position:absolute;left:19038;top:12828;width:1419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MJ8QA&#10;AADcAAAADwAAAGRycy9kb3ducmV2LnhtbERPyWrDMBC9F/IPYgK9NXJCG4IT2RhDaCntIcslt4k1&#10;Xog1ci3Vdvv11aGQ4+Ptu3QyrRiod41lBctFBIK4sLrhSsH5tH/agHAeWWNrmRT8kIM0mT3sMNZ2&#10;5AMNR1+JEMIuRgW1910spStqMugWtiMOXGl7gz7AvpK6xzGEm1auomgtDTYcGmrsKK+puB2/jYL3&#10;fP+Jh+vKbH7b/PWjzLqv8+VFqcf5lG1BeJr8XfzvftMKnt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TCfEAAAA3AAAAA8AAAAAAAAAAAAAAAAAmAIAAGRycy9k&#10;b3ducmV2LnhtbFBLBQYAAAAABAAEAPUAAACJAwAAAAA=&#10;" filled="f" stroked="f" strokeweight=".5pt">
                              <v:textbo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声の「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」と姿の「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461" o:spid="_x0000_s1102" type="#_x0000_t202" style="position:absolute;left:18697;top:11191;width:647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pvM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/g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em8xQAAANwAAAAPAAAAAAAAAAAAAAAAAJgCAABkcnMv&#10;ZG93bnJldi54bWxQSwUGAAAAAAQABAD1AAAAigMAAAAA&#10;" filled="f" stroked="f" strokeweight=".5pt">
                              <v:textbo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コノハズク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462" o:spid="_x0000_s1103" type="#_x0000_t202" style="position:absolute;left:24088;top:11259;width:647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3y8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PC9i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7d8vHAAAA3AAAAA8AAAAAAAAAAAAAAAAAmAIAAGRy&#10;cy9kb3ducmV2LnhtbFBLBQYAAAAABAAEAPUAAACMAwAAAAA=&#10;" filled="f" stroked="f" strokeweight=".5pt">
                              <v:textbo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ブッポウソウ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:rsidR="00895E1A" w:rsidRDefault="00895E1A" w:rsidP="00046FA6">
                  <w:pPr>
                    <w:ind w:right="129"/>
                    <w:jc w:val="left"/>
                    <w:rPr>
                      <w:rFonts w:asciiTheme="minorHAnsi" w:hAnsiTheme="minorHAnsi"/>
                      <w:sz w:val="24"/>
                    </w:rPr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895E1A" w:rsidRDefault="00895E1A" w:rsidP="00895E1A">
                  <w:pPr>
                    <w:ind w:right="129"/>
                  </w:pPr>
                </w:p>
              </w:tc>
            </w:tr>
          </w:tbl>
          <w:p w:rsidR="005137A7" w:rsidRDefault="005137A7" w:rsidP="009E5344"/>
        </w:tc>
        <w:tc>
          <w:tcPr>
            <w:tcW w:w="5160" w:type="dxa"/>
            <w:shd w:val="clear" w:color="auto" w:fill="auto"/>
          </w:tcPr>
          <w:p w:rsidR="004813D2" w:rsidRPr="00ED4D05" w:rsidRDefault="004813D2" w:rsidP="004813D2">
            <w:pPr>
              <w:ind w:left="129" w:right="129"/>
              <w:rPr>
                <w:sz w:val="24"/>
              </w:rPr>
            </w:pPr>
          </w:p>
          <w:p w:rsidR="009473DD" w:rsidRDefault="009473DD" w:rsidP="009E5344">
            <w:pPr>
              <w:rPr>
                <w:rFonts w:asciiTheme="minorHAnsi" w:hAnsiTheme="minorHAnsi"/>
                <w:sz w:val="24"/>
              </w:rPr>
            </w:pPr>
          </w:p>
          <w:p w:rsidR="009473DD" w:rsidRDefault="009473DD" w:rsidP="009E5344"/>
          <w:p w:rsidR="009473DD" w:rsidRDefault="009473DD" w:rsidP="009E5344"/>
          <w:p w:rsidR="009473DD" w:rsidRDefault="009473DD" w:rsidP="009E5344"/>
          <w:p w:rsidR="005137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Default="005137A7" w:rsidP="009E5344"/>
          <w:p w:rsidR="005137A7" w:rsidRDefault="005137A7" w:rsidP="009E5344">
            <w:pPr>
              <w:rPr>
                <w:noProof/>
              </w:rPr>
            </w:pPr>
          </w:p>
          <w:p w:rsidR="005137A7" w:rsidRPr="00895CA7" w:rsidRDefault="005137A7" w:rsidP="009E5344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5137A7" w:rsidRDefault="00761635" w:rsidP="009E534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9328" behindDoc="0" locked="0" layoutInCell="1" allowOverlap="1" wp14:anchorId="7508DB47" wp14:editId="6FD11F83">
                      <wp:simplePos x="0" y="0"/>
                      <wp:positionH relativeFrom="column">
                        <wp:posOffset>-48923</wp:posOffset>
                      </wp:positionH>
                      <wp:positionV relativeFrom="paragraph">
                        <wp:posOffset>145415</wp:posOffset>
                      </wp:positionV>
                      <wp:extent cx="3322955" cy="1692275"/>
                      <wp:effectExtent l="0" t="0" r="0" b="3175"/>
                      <wp:wrapNone/>
                      <wp:docPr id="299" name="グループ化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2955" cy="1692275"/>
                                <a:chOff x="0" y="0"/>
                                <a:chExt cx="3323088" cy="16923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図 30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72" t="12094" r="10619" b="6142"/>
                                <a:stretch/>
                              </pic:blipFill>
                              <pic:spPr bwMode="auto">
                                <a:xfrm>
                                  <a:off x="2456597" y="409432"/>
                                  <a:ext cx="832513" cy="9894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図 3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89" t="13111" r="23893" b="13989"/>
                                <a:stretch/>
                              </pic:blipFill>
                              <pic:spPr bwMode="auto">
                                <a:xfrm>
                                  <a:off x="1712794" y="375313"/>
                                  <a:ext cx="743803" cy="9075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53" y="0"/>
                                  <a:ext cx="1576070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B531D4" w:rsidRDefault="00761635" w:rsidP="0076163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0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785" y="429904"/>
                                  <a:ext cx="1449705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72" y="1037229"/>
                                  <a:ext cx="1235122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715A0E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1282889"/>
                                  <a:ext cx="1958340" cy="409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963883" w:rsidRDefault="00761635" w:rsidP="00761635">
                                    <w:pPr>
                                      <w:spacing w:line="160" w:lineRule="exact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761635" w:rsidRPr="00312625" w:rsidRDefault="00761635" w:rsidP="00761635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1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3205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2072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728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</w:t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6" name="テキスト ボックス 316"/>
                              <wps:cNvSpPr txBox="1"/>
                              <wps:spPr>
                                <a:xfrm>
                                  <a:off x="1903863" y="1282889"/>
                                  <a:ext cx="141922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声の「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」と姿の「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テキスト ボックス 317"/>
                              <wps:cNvSpPr txBox="1"/>
                              <wps:spPr>
                                <a:xfrm>
                                  <a:off x="1869743" y="1119116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コノハズク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テキスト ボックス 318"/>
                              <wps:cNvSpPr txBox="1"/>
                              <wps:spPr>
                                <a:xfrm>
                                  <a:off x="2408830" y="1125940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ブッポウソウ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99" o:spid="_x0000_s1104" style="position:absolute;left:0;text-align:left;margin-left:-3.85pt;margin-top:11.45pt;width:261.65pt;height:133.25pt;z-index:252259328" coordsize="33230,1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">
                      <v:shape id="図 300" o:spid="_x0000_s1105" type="#_x0000_t75" style="position:absolute;left:24565;top:4094;width:8326;height: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lTLPAAAAA3AAAAA8AAABkcnMvZG93bnJldi54bWxET89rwjAUvgv7H8Ib7GaTKcrojFIGAy9D&#10;rCI7vjXPtqx5KUms9b83B8Hjx/d7tRltJwbyoXWs4T1TIIgrZ1quNRwP39MPECEiG+wck4YbBdis&#10;XyYrzI278p6GMtYihXDIUUMTY59LGaqGLIbM9cSJOztvMSboa2k8XlO47eRMqaW02HJqaLCnr4aq&#10;//JiNfzNh93FnUtX0I/9vRV+cbKq1/rtdSw+QUQa41P8cG+NhrlK89OZdATk+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VMs8AAAADcAAAADwAAAAAAAAAAAAAAAACfAgAA&#10;ZHJzL2Rvd25yZXYueG1sUEsFBgAAAAAEAAQA9wAAAIwDAAAAAA==&#10;">
                        <v:imagedata r:id="rId9" o:title="" croptop="7926f" cropbottom="4025f" cropleft="15383f" cropright="6959f"/>
                        <v:path arrowok="t"/>
                      </v:shape>
                      <v:shape id="図 301" o:spid="_x0000_s1106" type="#_x0000_t75" style="position:absolute;left:17127;top:3753;width:7438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HWTFAAAA3AAAAA8AAABkcnMvZG93bnJldi54bWxEj91qAjEUhO8LvkM4Qu9qNkpVVqOIICjS&#10;4h94e9wcdxc3J8sm1W2fvhEKvRxm5htmOm9tJe7U+NKxBtVLQBBnzpScazgdV29jED4gG6wck4Zv&#10;8jCfdV6mmBr34D3dDyEXEcI+RQ1FCHUqpc8Ksuh7riaO3tU1FkOUTS5Ng48It5XsJ8lQWiw5LhRY&#10;07Kg7Hb4sho2N2W375cP1Z43P5Vyn9vFTo20fu22iwmIQG34D/+110bDIFHwPBOP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Bh1kxQAAANwAAAAPAAAAAAAAAAAAAAAA&#10;AJ8CAABkcnMvZG93bnJldi54bWxQSwUGAAAAAAQABAD3AAAAkQMAAAAA&#10;">
                        <v:imagedata r:id="rId10" o:title="" croptop="8592f" cropbottom="9168f" cropleft="11789f" cropright="15659f"/>
                        <v:path arrowok="t"/>
                      </v:shape>
                      <v:shape id="テキスト ボックス 2" o:spid="_x0000_s1107" type="#_x0000_t202" style="position:absolute;left:4776;width:1576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CQMMA&#10;AADcAAAADwAAAGRycy9kb3ducmV2LnhtbESPS4vCMBSF94L/IVxhdjbVQRmqUWRAkMGFr8UsL821&#10;qW1uOk3Uzr83guDycB4fZ77sbC1u1PrSsYJRkoIgzp0uuVBwOq6HXyB8QNZYOyYF/+Rhuej35php&#10;d+c93Q6hEHGEfYYKTAhNJqXPDVn0iWuIo3d2rcUQZVtI3eI9jttajtN0Ki2WHAkGG/o2lFeHq42Q&#10;rc+ve/d3GW0r+WuqKU525kepj0G3moEI1IV3+NXeaAWf6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ACQMMAAADcAAAADwAAAAAAAAAAAAAAAACYAgAAZHJzL2Rv&#10;d25yZXYueG1sUEsFBgAAAAAEAAQA9QAAAIgDAAAAAA==&#10;" stroked="f">
                        <v:textbox style="mso-fit-shape-to-text:t">
                          <w:txbxContent>
                            <w:p w:rsidR="00761635" w:rsidRPr="00B531D4" w:rsidRDefault="00761635" w:rsidP="0076163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8" type="#_x0000_t202" style="position:absolute;left:3957;top:4299;width:1449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/h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jIbzP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r+HwgAAANwAAAAPAAAAAAAAAAAAAAAAAJgCAABkcnMvZG93&#10;bnJldi54bWxQSwUGAAAAAAQABAD1AAAAhwMAAAAA&#10;" stroked="f">
                        <v:textbox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9" type="#_x0000_t202" style="position:absolute;left:4776;top:10372;width:1235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aG8MA&#10;AADcAAAADwAAAGRycy9kb3ducmV2LnhtbESPzWrDMBCE74W+g9hCb42U/hGcKCE0LeSQSxP3vlgb&#10;y8RaGWsTO29fFQo5DjPzDbNYjaFVF+pTE9nCdGJAEVfRNVxbKA9fTzNQSZAdtpHJwpUSrJb3dwss&#10;XBz4my57qVWGcCrQghfpCq1T5SlgmsSOOHvH2AeULPtaux6HDA+tfjbmXQdsOC947OjDU3Xan4MF&#10;EbeeXsvPkLY/424zeFO9YWnt48O4noMSGuUW/m9vnYUX8wp/Z/I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aG8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715A0E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0" type="#_x0000_t202" style="position:absolute;left:5595;top:12828;width:1958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0csYA&#10;AADcAAAADwAAAGRycy9kb3ducmV2LnhtbESPX2vCQBDE34V+h2OFvunFKG2JnlIqrUKf/EPp45pb&#10;k9jcXshtNX57r1DwcZiZ3zCzRedqdaY2VJ4NjIYJKOLc24oLA/vd++AFVBBki7VnMnClAIv5Q2+G&#10;mfUX3tB5K4WKEA4ZGihFmkzrkJfkMAx9Qxy9o28dSpRtoW2Llwh3tU6T5Ek7rDgulNjQW0n5z/bX&#10;GTgdrqt0H5afJ5mMjzv5ev5efhyMeex3r1NQQp3cw//ttTUwHqXwdyYeAT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M0csYAAADcAAAADwAAAAAAAAAAAAAAAACYAgAAZHJz&#10;L2Rvd25yZXYueG1sUEsFBgAAAAAEAAQA9QAAAIsDAAAAAA==&#10;" filled="f" stroked="f">
                        <v:textbox inset="1mm,1mm,1mm,1mm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963883" w:rsidRDefault="00761635" w:rsidP="00761635">
                              <w:pPr>
                                <w:spacing w:line="160" w:lineRule="exact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761635" w:rsidRPr="00312625" w:rsidRDefault="00761635" w:rsidP="00761635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1" type="#_x0000_t202" style="position:absolute;top:5732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UssIA&#10;AADcAAAADwAAAGRycy9kb3ducmV2LnhtbESPT2vCQBTE70K/w/KE3nSTSqVEV5H+AQ+9qOn9kX1m&#10;g9m3Iftq4rfvFgSPw8z8hllvR9+qK/WxCWwgn2egiKtgG64NlKev2RuoKMgW28Bk4EYRtpunyRoL&#10;GwY+0PUotUoQjgUacCJdoXWsHHmM89ARJ+8ceo+SZF9r2+OQ4L7VL1m21B4bTgsOO3p3VF2Ov96A&#10;iN3lt/LTx/3P+P0xuKx6xdKY5+m4W4ESGuURvrf31sAiX8D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9SywgAAANwAAAAPAAAAAAAAAAAAAAAAAJgCAABkcnMvZG93&#10;bnJldi54bWxQSwUGAAAAAAQABAD1AAAAhwMAAAAA&#10;" filled="f" stroked="f">
                        <v:textbox style="mso-fit-shape-to-text:t">
                          <w:txbxContent>
                            <w:p w:rsidR="00761635" w:rsidRDefault="00761635" w:rsidP="00761635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2" type="#_x0000_t202" style="position:absolute;left:5049;top:3207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Mxs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/AV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JMxs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3" type="#_x0000_t202" style="position:absolute;left:4367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pXc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G3fA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uldwgAAANwAAAAPAAAAAAAAAAAAAAAAAJgCAABkcnMvZG93&#10;bnJldi54bWxQSwUGAAAAAAQABAD1AAAAhwMAAAAA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</w:t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16" o:spid="_x0000_s1114" type="#_x0000_t202" style="position:absolute;left:19038;top:12828;width:1419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P0M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/QxQAAANwAAAAPAAAAAAAAAAAAAAAAAJgCAABkcnMv&#10;ZG93bnJldi54bWxQSwUGAAAAAAQABAD1AAAAigMAAAAA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声の「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」と姿の「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  <v:shape id="テキスト ボックス 317" o:spid="_x0000_s1115" type="#_x0000_t202" style="position:absolute;left:18697;top:11191;width:647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qS8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FXbwj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BqS8YAAADcAAAADwAAAAAAAAAAAAAAAACYAgAAZHJz&#10;L2Rvd25yZXYueG1sUEsFBgAAAAAEAAQA9QAAAIsDAAAAAA=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コノハズク</w:t>
                              </w:r>
                            </w:p>
                          </w:txbxContent>
                        </v:textbox>
                      </v:shape>
                      <v:shape id="テキスト ボックス 318" o:spid="_x0000_s1116" type="#_x0000_t202" style="position:absolute;left:24088;top:11259;width:647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+Oc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e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/+OcMAAADcAAAADwAAAAAAAAAAAAAAAACYAgAAZHJzL2Rv&#10;d25yZXYueG1sUEsFBgAAAAAEAAQA9QAAAIgDAAAAAA=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ブッポウソウ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5232" behindDoc="0" locked="0" layoutInCell="1" allowOverlap="1" wp14:anchorId="1D315FB5" wp14:editId="0A315E40">
                      <wp:simplePos x="0" y="0"/>
                      <wp:positionH relativeFrom="column">
                        <wp:posOffset>3209773</wp:posOffset>
                      </wp:positionH>
                      <wp:positionV relativeFrom="paragraph">
                        <wp:posOffset>143510</wp:posOffset>
                      </wp:positionV>
                      <wp:extent cx="3322955" cy="1692275"/>
                      <wp:effectExtent l="0" t="0" r="0" b="3175"/>
                      <wp:wrapNone/>
                      <wp:docPr id="463" name="グループ化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2955" cy="1692275"/>
                                <a:chOff x="0" y="0"/>
                                <a:chExt cx="3323088" cy="16923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図 4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72" t="12094" r="10619" b="6142"/>
                                <a:stretch/>
                              </pic:blipFill>
                              <pic:spPr bwMode="auto">
                                <a:xfrm>
                                  <a:off x="2456597" y="409432"/>
                                  <a:ext cx="832513" cy="9894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図 4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89" t="13111" r="23893" b="13989"/>
                                <a:stretch/>
                              </pic:blipFill>
                              <pic:spPr bwMode="auto">
                                <a:xfrm>
                                  <a:off x="1712794" y="375313"/>
                                  <a:ext cx="743803" cy="9075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6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53" y="0"/>
                                  <a:ext cx="1576070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B531D4" w:rsidRDefault="00761635" w:rsidP="0076163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46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785" y="429904"/>
                                  <a:ext cx="1449705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72" y="1037229"/>
                                  <a:ext cx="1235122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715A0E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6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1282889"/>
                                  <a:ext cx="1958340" cy="409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963883" w:rsidRDefault="00761635" w:rsidP="00761635">
                                    <w:pPr>
                                      <w:spacing w:line="160" w:lineRule="exact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761635" w:rsidRPr="00312625" w:rsidRDefault="00761635" w:rsidP="00761635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7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3205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7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2072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7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728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</w:t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73" name="テキスト ボックス 473"/>
                              <wps:cNvSpPr txBox="1"/>
                              <wps:spPr>
                                <a:xfrm>
                                  <a:off x="1903863" y="1282889"/>
                                  <a:ext cx="141922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声の「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」と姿の「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テキスト ボックス 474"/>
                              <wps:cNvSpPr txBox="1"/>
                              <wps:spPr>
                                <a:xfrm>
                                  <a:off x="1869743" y="1119116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コノハズク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テキスト ボックス 475"/>
                              <wps:cNvSpPr txBox="1"/>
                              <wps:spPr>
                                <a:xfrm>
                                  <a:off x="2408830" y="1125940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ブッポウソウ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63" o:spid="_x0000_s1117" style="position:absolute;left:0;text-align:left;margin-left:252.75pt;margin-top:11.3pt;width:261.65pt;height:133.25pt;z-index:252255232" coordsize="33230,1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">
                      <v:shape id="図 464" o:spid="_x0000_s1118" type="#_x0000_t75" style="position:absolute;left:24565;top:4094;width:8326;height: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YnXEAAAA3AAAAA8AAABkcnMvZG93bnJldi54bWxEj0+LwjAUxO8LfofwBG9r6p8VqUYpwsJe&#10;ZNkq4vHZPNti81KSWOu3NwsLexxm5jfMetubRnTkfG1ZwWScgCAurK65VHA8fL4vQfiArLGxTAqe&#10;5GG7GbytMdX2wT/U5aEUEcI+RQVVCG0qpS8qMujHtiWO3tU6gyFKV0rt8BHhppHTJFlIgzXHhQpb&#10;2lVU3PK7UXCZdd93e81tRntzfmbu42SSVqnRsM9WIAL14T/81/7SCuaLOfyeiUdAb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rYnXEAAAA3AAAAA8AAAAAAAAAAAAAAAAA&#10;nwIAAGRycy9kb3ducmV2LnhtbFBLBQYAAAAABAAEAPcAAACQAwAAAAA=&#10;">
                        <v:imagedata r:id="rId9" o:title="" croptop="7926f" cropbottom="4025f" cropleft="15383f" cropright="6959f"/>
                        <v:path arrowok="t"/>
                      </v:shape>
                      <v:shape id="図 465" o:spid="_x0000_s1119" type="#_x0000_t75" style="position:absolute;left:17127;top:3753;width:7438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M6LGAAAA3AAAAA8AAABkcnMvZG93bnJldi54bWxEj91qAjEUhO8LvkM4Qu80m+JPWY0iQkER&#10;i9pCb4+b4+7i5mTZpLr69KYg9HKYmW+Y6by1lbhQ40vHGlQ/AUGcOVNyruH766P3DsIHZIOVY9Jw&#10;Iw/zWedliqlxV97T5RByESHsU9RQhFCnUvqsIIu+72ri6J1cYzFE2eTSNHiNcFvJtyQZSYslx4UC&#10;a1oWlJ0Pv1bD+qzsZnjcqvZnfa+U+9wsdmqs9Wu3XUxABGrDf/jZXhkNg9EQ/s7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gzosYAAADcAAAADwAAAAAAAAAAAAAA&#10;AACfAgAAZHJzL2Rvd25yZXYueG1sUEsFBgAAAAAEAAQA9wAAAJIDAAAAAA==&#10;">
                        <v:imagedata r:id="rId10" o:title="" croptop="8592f" cropbottom="9168f" cropleft="11789f" cropright="15659f"/>
                        <v:path arrowok="t"/>
                      </v:shape>
                      <v:shape id="テキスト ボックス 2" o:spid="_x0000_s1120" type="#_x0000_t202" style="position:absolute;left:4776;width:1576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4shsQA&#10;AADcAAAADwAAAGRycy9kb3ducmV2LnhtbESPzWrCQBSF9wXfYbiCu2ZiaUOJGUWEQilZNNqFy0vm&#10;monJ3Ekzo8a37xQKXR7Oz8cpNpPtxZVG3zpWsExSEMS10y03Cr4Ob4+vIHxA1tg7JgV38rBZzx4K&#10;zLW7cUXXfWhEHGGfowITwpBL6WtDFn3iBuLondxoMUQ5NlKPeIvjtpdPaZpJiy1HgsGBdobqbn+x&#10;EVL6+lK57/Oy7OTRdBm+fJoPpRbzabsCEWgK/+G/9rtW8Jxl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LIbEAAAA3AAAAA8AAAAAAAAAAAAAAAAAmAIAAGRycy9k&#10;b3ducmV2LnhtbFBLBQYAAAAABAAEAPUAAACJAwAAAAA=&#10;" stroked="f">
                        <v:textbox style="mso-fit-shape-to-text:t">
                          <w:txbxContent>
                            <w:p w:rsidR="00761635" w:rsidRPr="00B531D4" w:rsidRDefault="00761635" w:rsidP="0076163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1" type="#_x0000_t202" style="position:absolute;left:3957;top:4299;width:1449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RQcQA&#10;AADcAAAADwAAAGRycy9kb3ducmV2LnhtbESP0WqDQBRE3wP9h+UW+hKatcVoa7IJbSHFV60fcOPe&#10;qMS9K+42mr/vBgp5HGbmDLPdz6YXFxpdZ1nByyoCQVxb3XGjoPo5PL+BcB5ZY2+ZFFzJwX73sNhi&#10;pu3EBV1K34gAYZehgtb7IZPS1S0ZdCs7EAfvZEeDPsixkXrEKcBNL1+jKJEGOw4LLQ701VJ9Ln+N&#10;glM+Ldfv0/HbV2kRJ5/YpUd7Verpcf7YgPA0+3v4v51rBXGSwu1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kUHEAAAA3AAAAA8AAAAAAAAAAAAAAAAAmAIAAGRycy9k&#10;b3ducmV2LnhtbFBLBQYAAAAABAAEAPUAAACJAwAAAAA=&#10;" stroked="f">
                        <v:textbox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2" type="#_x0000_t202" style="position:absolute;left:4776;top:10372;width:1235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427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TBf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E/jbvwAAANwAAAAPAAAAAAAAAAAAAAAAAJgCAABkcnMvZG93bnJl&#10;di54bWxQSwUGAAAAAAQABAD1AAAAhAMAAAAA&#10;" filled="f" stroked="f">
                        <v:textbox style="mso-fit-shape-to-text:t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715A0E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3" type="#_x0000_t202" style="position:absolute;left:5595;top:12828;width:1958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YG8YA&#10;AADcAAAADwAAAGRycy9kb3ducmV2LnhtbESPX2vCQBDE3wt+h2MF3+qlVrSmniIV24JP/qH4uObW&#10;JJrbC7mtxm/fKxT6OMzMb5jpvHWVulITSs8GnvoJKOLM25JzA/vd6vEFVBBki5VnMnCnAPNZ52GK&#10;qfU33tB1K7mKEA4pGihE6lTrkBXkMPR9TRy9k28cSpRNrm2Dtwh3lR4kyUg7LDkuFFjTW0HZZfvt&#10;DJyP94/BPizXZxk+n3byNT4s34/G9Lrt4hWUUCv/4b/2pzUwHE3g90w8An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YG8YAAADcAAAADwAAAAAAAAAAAAAAAACYAgAAZHJz&#10;L2Rvd25yZXYueG1sUEsFBgAAAAAEAAQA9QAAAIsDAAAAAA==&#10;" filled="f" stroked="f">
                        <v:textbox inset="1mm,1mm,1mm,1mm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963883" w:rsidRDefault="00761635" w:rsidP="00761635">
                              <w:pPr>
                                <w:spacing w:line="160" w:lineRule="exact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761635" w:rsidRPr="00312625" w:rsidRDefault="00761635" w:rsidP="00761635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4" type="#_x0000_t202" style="position:absolute;top:5732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iAMAA&#10;AADcAAAADwAAAGRycy9kb3ducmV2LnhtbERPTWvCQBC9F/wPyxR6042l1RKzEVELHnqppvchO2ZD&#10;s7MhOzXx33cPhR4f77vYTr5TNxpiG9jAcpGBIq6DbbkxUF3e52+goiBb7AKTgTtF2JazhwJzG0b+&#10;pNtZGpVCOOZowIn0udaxduQxLkJPnLhrGDxKgkOj7YBjCvedfs6ylfbYcmpw2NPeUf19/vEGROxu&#10;ea+OPp6+po/D6LL6FStjnh6n3QaU0CT/4j/3yRp4Waf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xiAMAAAADcAAAADwAAAAAAAAAAAAAAAACYAgAAZHJzL2Rvd25y&#10;ZXYueG1sUEsFBgAAAAAEAAQA9QAAAIUDAAAAAA==&#10;" filled="f" stroked="f">
                        <v:textbox style="mso-fit-shape-to-text:t">
                          <w:txbxContent>
                            <w:p w:rsidR="00761635" w:rsidRDefault="00761635" w:rsidP="00761635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5" type="#_x0000_t202" style="position:absolute;left:5049;top:3207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Hm8MA&#10;AADcAAAADwAAAGRycy9kb3ducmV2LnhtbESPQWvCQBSE7wX/w/KE3uom0laJriK2BQ+9VOP9kX1m&#10;g9m3Iftq4r/vFgo9DjPzDbPejr5VN+pjE9hAPstAEVfBNlwbKE8fT0tQUZAttoHJwJ0ibDeThzUW&#10;Ngz8Rbej1CpBOBZowIl0hdaxcuQxzkJHnLxL6D1Kkn2tbY9DgvtWz7PsVXtsOC047GjvqLoev70B&#10;EbvL7+W7j4fz+Pk2uKx6wdKYx+m4W4ESGuU//Nc+WAPPi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DHm8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6" type="#_x0000_t202" style="position:absolute;left:4367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Z7MMA&#10;AADcAAAADwAAAGRycy9kb3ducmV2LnhtbESPQWvCQBSE7wX/w/IEb3Wj2Faiq4hV8NBLbbw/ss9s&#10;MPs2ZF9N/PfdQqHHYWa+YdbbwTfqTl2sAxuYTTNQxGWwNVcGiq/j8xJUFGSLTWAy8KAI283oaY25&#10;DT1/0v0slUoQjjkacCJtrnUsHXmM09ASJ+8aOo+SZFdp22Gf4L7R8yx71R5rTgsOW9o7Km/nb29A&#10;xO5mj+Lg4+kyfLz3LitfsDBmMh52K1BCg/yH/9ona2DxNo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JZ7M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</w:t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73" o:spid="_x0000_s1127" type="#_x0000_t202" style="position:absolute;left:19038;top:12828;width:1419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EjccA&#10;AADcAAAADwAAAGRycy9kb3ducmV2LnhtbESPT2vCQBTE7wW/w/KE3upGW21IXUUCYin1oPXi7Zl9&#10;+UOzb2N21dRP7xYEj8PM/IaZzjtTizO1rrKsYDiIQBBnVldcKNj9LF9iEM4ja6wtk4I/cjCf9Z6m&#10;mGh74Q2dt74QAcIuQQWl900ipctKMugGtiEOXm5bgz7ItpC6xUuAm1qOomgiDVYcFkpsKC0p+92e&#10;jIKvdLnGzWFk4mudrr7zRXPc7cdKPfe7xQcIT51/hO/tT63g7f0V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uRI3HAAAA3AAAAA8AAAAAAAAAAAAAAAAAmAIAAGRy&#10;cy9kb3ducmV2LnhtbFBLBQYAAAAABAAEAPUAAACMAwAAAAA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声の「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」と姿の「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  <v:shape id="テキスト ボックス 474" o:spid="_x0000_s1128" type="#_x0000_t202" style="position:absolute;left:18697;top:11191;width:647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c+ccA&#10;AADcAAAADwAAAGRycy9kb3ducmV2LnhtbESPQWvCQBSE70L/w/IKvemmEluJ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H3PnHAAAA3AAAAA8AAAAAAAAAAAAAAAAAmAIAAGRy&#10;cy9kb3ducmV2LnhtbFBLBQYAAAAABAAEAPUAAACMAwAAAAA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コノハズク</w:t>
                              </w:r>
                            </w:p>
                          </w:txbxContent>
                        </v:textbox>
                      </v:shape>
                      <v:shape id="テキスト ボックス 475" o:spid="_x0000_s1129" type="#_x0000_t202" style="position:absolute;left:24088;top:11259;width:647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5Ys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LeWLHAAAA3AAAAA8AAAAAAAAAAAAAAAAAmAIAAGRy&#10;cy9kb3ducmV2LnhtbFBLBQYAAAAABAAEAPUAAACMAwAAAAA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ブッポウソウ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5137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Default="005137A7" w:rsidP="009E5344"/>
          <w:p w:rsidR="005137A7" w:rsidRDefault="005137A7" w:rsidP="009E5344">
            <w:pPr>
              <w:rPr>
                <w:noProof/>
              </w:rPr>
            </w:pPr>
          </w:p>
          <w:p w:rsidR="005137A7" w:rsidRPr="00895CA7" w:rsidRDefault="005137A7" w:rsidP="009E5344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0F3DEF" w:rsidRDefault="00761635" w:rsidP="009E53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7520" behindDoc="0" locked="0" layoutInCell="1" allowOverlap="1" wp14:anchorId="0D461F00" wp14:editId="561FFF2B">
                      <wp:simplePos x="0" y="0"/>
                      <wp:positionH relativeFrom="column">
                        <wp:posOffset>-45256</wp:posOffset>
                      </wp:positionH>
                      <wp:positionV relativeFrom="paragraph">
                        <wp:posOffset>145415</wp:posOffset>
                      </wp:positionV>
                      <wp:extent cx="3322955" cy="1692275"/>
                      <wp:effectExtent l="0" t="0" r="0" b="3175"/>
                      <wp:wrapNone/>
                      <wp:docPr id="491" name="グループ化 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2955" cy="1692275"/>
                                <a:chOff x="0" y="0"/>
                                <a:chExt cx="3323088" cy="16923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" name="図 4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72" t="12094" r="10619" b="6142"/>
                                <a:stretch/>
                              </pic:blipFill>
                              <pic:spPr bwMode="auto">
                                <a:xfrm>
                                  <a:off x="2456597" y="409432"/>
                                  <a:ext cx="832513" cy="9894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3" name="図 4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89" t="13111" r="23893" b="13989"/>
                                <a:stretch/>
                              </pic:blipFill>
                              <pic:spPr bwMode="auto">
                                <a:xfrm>
                                  <a:off x="1712794" y="375313"/>
                                  <a:ext cx="743803" cy="9075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53" y="0"/>
                                  <a:ext cx="1576070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B531D4" w:rsidRDefault="00761635" w:rsidP="0076163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49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785" y="429904"/>
                                  <a:ext cx="1449705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72" y="1037229"/>
                                  <a:ext cx="1235122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715A0E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9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1282889"/>
                                  <a:ext cx="1958340" cy="409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963883" w:rsidRDefault="00761635" w:rsidP="00761635">
                                    <w:pPr>
                                      <w:spacing w:line="160" w:lineRule="exact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761635" w:rsidRPr="00312625" w:rsidRDefault="00761635" w:rsidP="00761635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9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3205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9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2072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0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728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</w:t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01" name="テキスト ボックス 501"/>
                              <wps:cNvSpPr txBox="1"/>
                              <wps:spPr>
                                <a:xfrm>
                                  <a:off x="1903863" y="1282889"/>
                                  <a:ext cx="141922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声の「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」と姿の「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" name="テキスト ボックス 502"/>
                              <wps:cNvSpPr txBox="1"/>
                              <wps:spPr>
                                <a:xfrm>
                                  <a:off x="1869743" y="1119116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コノハズク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テキスト ボックス 503"/>
                              <wps:cNvSpPr txBox="1"/>
                              <wps:spPr>
                                <a:xfrm>
                                  <a:off x="2408830" y="1125940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ブッポウソウ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91" o:spid="_x0000_s1130" style="position:absolute;left:0;text-align:left;margin-left:-3.55pt;margin-top:11.45pt;width:261.65pt;height:133.25pt;z-index:252267520" coordsize="33230,1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">
                      <v:shape id="図 492" o:spid="_x0000_s1131" type="#_x0000_t75" style="position:absolute;left:24565;top:4094;width:8326;height: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L73FAAAA3AAAAA8AAABkcnMvZG93bnJldi54bWxEj0FrwkAUhO9C/8PyCt50U6tF02wkFApe&#10;pJiW4vGZfSah2bdhd43x33cLBY/DzHzDZNvRdGIg51vLCp7mCQjiyuqWawVfn++zNQgfkDV2lknB&#10;jTxs84dJhqm2Vz7QUIZaRAj7FBU0IfSplL5qyKCf2544emfrDIYoXS21w2uEm04ukuRFGmw5LjTY&#10;01tD1U95MQpOz8PHxZ5LW9DeHG+FW32bpFdq+jgWryACjeEe/m/vtILlZgF/Z+IR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my+9xQAAANwAAAAPAAAAAAAAAAAAAAAA&#10;AJ8CAABkcnMvZG93bnJldi54bWxQSwUGAAAAAAQABAD3AAAAkQMAAAAA&#10;">
                        <v:imagedata r:id="rId9" o:title="" croptop="7926f" cropbottom="4025f" cropleft="15383f" cropright="6959f"/>
                        <v:path arrowok="t"/>
                      </v:shape>
                      <v:shape id="図 493" o:spid="_x0000_s1132" type="#_x0000_t75" style="position:absolute;left:17127;top:3753;width:7438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4fmrGAAAA3AAAAA8AAABkcnMvZG93bnJldi54bWxEj0FrAjEUhO+C/yE8wVvNxlrbbo0iBUER&#10;pbWFXl83z93Fzcuyibr6602h4HGYmW+Yyay1lThR40vHGtQgAUGcOVNyruH7a/HwAsIHZIOVY9Jw&#10;IQ+zabczwdS4M3/SaRdyESHsU9RQhFCnUvqsIIt+4Gri6O1dYzFE2eTSNHiOcFvJYZKMpcWS40KB&#10;Nb0XlB12R6thdVB2/fS7Ue3P6lopt13PP9Sz1v1eO38DEagN9/B/e2k0jF4f4e9MPA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h+asYAAADcAAAADwAAAAAAAAAAAAAA&#10;AACfAgAAZHJzL2Rvd25yZXYueG1sUEsFBgAAAAAEAAQA9wAAAJIDAAAAAA==&#10;">
                        <v:imagedata r:id="rId10" o:title="" croptop="8592f" cropbottom="9168f" cropleft="11789f" cropright="15659f"/>
                        <v:path arrowok="t"/>
                      </v:shape>
                      <v:shape id="テキスト ボックス 2" o:spid="_x0000_s1133" type="#_x0000_t202" style="position:absolute;left:4776;width:1576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nTcUA&#10;AADcAAAADwAAAGRycy9kb3ducmV2LnhtbESPzWrCQBSF9wXfYbhCd83EYoPGjCKFQikuanTh8pK5&#10;zaTJ3ImZUdO37xQKLg/n5+MUm9F24kqDbxwrmCUpCOLK6YZrBcfD29MChA/IGjvHpOCHPGzWk4cC&#10;c+1uvKdrGWoRR9jnqMCE0OdS+sqQRZ+4njh6X26wGKIcaqkHvMVx28nnNM2kxYYjwWBPr4aqtrzY&#10;CNn56rJ35+/ZrpUn02b48mk+lHqcjtsViEBjuIf/2+9awXw5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WdNxQAAANwAAAAPAAAAAAAAAAAAAAAAAJgCAABkcnMv&#10;ZG93bnJldi54bWxQSwUGAAAAAAQABAD1AAAAigMAAAAA&#10;" stroked="f">
                        <v:textbox style="mso-fit-shape-to-text:t">
                          <w:txbxContent>
                            <w:p w:rsidR="00761635" w:rsidRPr="00B531D4" w:rsidRDefault="00761635" w:rsidP="0076163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34" type="#_x0000_t202" style="position:absolute;left:3957;top:4299;width:1449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aisIA&#10;AADcAAAADwAAAGRycy9kb3ducmV2LnhtbESP3YrCMBSE7xd8h3AEb5ZtqvhbjbIKire6PsBpc2yL&#10;zUlpsra+vREEL4eZ+YZZbTpTiTs1rrSsYBjFIIgzq0vOFVz+9j9zEM4ja6wsk4IHOdise18rTLRt&#10;+UT3s89FgLBLUEHhfZ1I6bKCDLrI1sTBu9rGoA+yyaVusA1wU8lRHE+lwZLDQoE17QrKbud/o+B6&#10;bL8nizY9+MvsNJ5usZyl9qHUoN/9LkF46vwn/G4ftYLxYg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9qKwgAAANwAAAAPAAAAAAAAAAAAAAAAAJgCAABkcnMvZG93&#10;bnJldi54bWxQSwUGAAAAAAQABAD1AAAAhwMAAAAA&#10;" stroked="f">
                        <v:textbox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35" type="#_x0000_t202" style="position:absolute;left:4776;top:10372;width:1235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5FcMA&#10;AADcAAAADwAAAGRycy9kb3ducmV2LnhtbESPQWvCQBSE70L/w/IK3nRjsdKmriJVwYMXbXp/ZF+z&#10;odm3Iftq4r93C4LHYWa+YZbrwTfqQl2sAxuYTTNQxGWwNVcGiq/95A1UFGSLTWAycKUI69XTaIm5&#10;DT2f6HKWSiUIxxwNOJE21zqWjjzGaWiJk/cTOo+SZFdp22Gf4L7RL1m20B5rTgsOW/p0VP6e/7wB&#10;EbuZXYudj4fv4bjtXVa+YmHM+HnYfIASGuQRvrcP1sD8f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W5Fc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715A0E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36" type="#_x0000_t202" style="position:absolute;left:5595;top:12828;width:1958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Z1cYA&#10;AADcAAAADwAAAGRycy9kb3ducmV2LnhtbESPX2vCQBDE3wt+h2MF3+qlVmpNPUUqtgWf/EPxcc2t&#10;STS3F3Jbjd++Vyj4OMzMb5jJrHWVulATSs8GnvoJKOLM25JzA7vt8vEVVBBki5VnMnCjALNp52GC&#10;qfVXXtNlI7mKEA4pGihE6lTrkBXkMPR9TRy9o28cSpRNrm2D1wh3lR4kyYt2WHJcKLCm94Ky8+bH&#10;GTgdbp+DXVisTjJ8Pm7le7RffByM6XXb+RsooVbu4f/2lzUwHI/g70w8An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1Z1cYAAADcAAAADwAAAAAAAAAAAAAAAACYAgAAZHJz&#10;L2Rvd25yZXYueG1sUEsFBgAAAAAEAAQA9QAAAIsDAAAAAA==&#10;" filled="f" stroked="f">
                        <v:textbox inset="1mm,1mm,1mm,1mm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963883" w:rsidRDefault="00761635" w:rsidP="00761635">
                              <w:pPr>
                                <w:spacing w:line="160" w:lineRule="exact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761635" w:rsidRPr="00312625" w:rsidRDefault="00761635" w:rsidP="00761635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37" type="#_x0000_t202" style="position:absolute;top:5732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I/M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KW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aI/MAAAADcAAAADwAAAAAAAAAAAAAAAACYAgAAZHJzL2Rvd25y&#10;ZXYueG1sUEsFBgAAAAAEAAQA9QAAAIUDAAAAAA==&#10;" filled="f" stroked="f">
                        <v:textbox style="mso-fit-shape-to-text:t">
                          <w:txbxContent>
                            <w:p w:rsidR="00761635" w:rsidRDefault="00761635" w:rsidP="00761635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38" type="#_x0000_t202" style="position:absolute;left:5049;top:3207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tZ8MA&#10;AADcAAAADwAAAGRycy9kb3ducmV2LnhtbESPT2vCQBTE7wW/w/IEb3WjaKmpq4h/wEMvten9kX3N&#10;hmbfhuzTxG/vFgo9DjPzG2a9HXyjbtTFOrCB2TQDRVwGW3NloPg8Pb+CioJssQlMBu4UYbsZPa0x&#10;t6HnD7pdpFIJwjFHA06kzbWOpSOPcRpa4uR9h86jJNlV2nbYJ7hv9DzLXrTHmtOCw5b2jsqfy9Ub&#10;ELG72b04+nj+Gt4PvcvKJRbGTMbD7g2U0CD/4b/22RpYrF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otZ8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39" type="#_x0000_t202" style="position:absolute;left:4367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e4L8A&#10;AADcAAAADwAAAGRycy9kb3ducmV2LnhtbERPTWsCMRC9F/ofwhR600TBIlujiLXgwUt1vQ+b6WZx&#10;M1k2U3f99+Yg9Ph436vNGFp1oz41kS3MpgYUcRVdw7WF8vw9WYJKguywjUwW7pRgs359WWHh4sA/&#10;dDtJrXIIpwIteJGu0DpVngKmaeyIM/cb+4CSYV9r1+OQw0Or58Z86IAN5waPHe08VdfTX7Ag4raz&#10;e7kP6XAZj1+DN9UCS2vf38btJyihUf7FT/fBWViYPD+fyUdAr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x7gvwAAANwAAAAPAAAAAAAAAAAAAAAAAJgCAABkcnMvZG93bnJl&#10;di54bWxQSwUGAAAAAAQABAD1AAAAhAMAAAAA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</w:t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501" o:spid="_x0000_s1140" type="#_x0000_t202" style="position:absolute;left:19038;top:12828;width:1419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DgcQA&#10;AADcAAAADwAAAGRycy9kb3ducmV2LnhtbESPQYvCMBSE74L/ITzBm6YKilSjSEEUcQ+6Xrw9m2db&#10;bF5qE7XurzeCsMdhZr5hZovGlOJBtSssKxj0IxDEqdUFZwqOv6veBITzyBpLy6TgRQ4W83ZrhrG2&#10;T97T4+AzESDsYlSQe1/FUro0J4Oubyvi4F1sbdAHWWdS1/gMcFPKYRSNpcGCw0KOFSU5pdfD3SjY&#10;Jqsf3J+HZvJXJuvdZVndjqeRUt1Os5yC8NT4//C3vdEKRtEAPm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A4HEAAAA3AAAAA8AAAAAAAAAAAAAAAAAmAIAAGRycy9k&#10;b3ducmV2LnhtbFBLBQYAAAAABAAEAPUAAACJAwAAAAA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声の「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」と姿の「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  <v:shape id="テキスト ボックス 502" o:spid="_x0000_s1141" type="#_x0000_t202" style="position:absolute;left:18697;top:11191;width:647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d9s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rBPE7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Wd9sYAAADcAAAADwAAAAAAAAAAAAAAAACYAgAAZHJz&#10;L2Rvd25yZXYueG1sUEsFBgAAAAAEAAQA9QAAAIsDAAAAAA=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コノハズク</w:t>
                              </w:r>
                            </w:p>
                          </w:txbxContent>
                        </v:textbox>
                      </v:shape>
                      <v:shape id="テキスト ボックス 503" o:spid="_x0000_s1142" type="#_x0000_t202" style="position:absolute;left:24088;top:11259;width:647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4bc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jt7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k4bcYAAADcAAAADwAAAAAAAAAAAAAAAACYAgAAZHJz&#10;L2Rvd25yZXYueG1sUEsFBgAAAAAEAAQA9QAAAIsDAAAAAA=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ブッポウソウ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7280" behindDoc="0" locked="0" layoutInCell="1" allowOverlap="1" wp14:anchorId="28EB64D1" wp14:editId="69877952">
                      <wp:simplePos x="0" y="0"/>
                      <wp:positionH relativeFrom="column">
                        <wp:posOffset>3205794</wp:posOffset>
                      </wp:positionH>
                      <wp:positionV relativeFrom="paragraph">
                        <wp:posOffset>143510</wp:posOffset>
                      </wp:positionV>
                      <wp:extent cx="3322955" cy="1692275"/>
                      <wp:effectExtent l="0" t="0" r="0" b="3175"/>
                      <wp:wrapNone/>
                      <wp:docPr id="476" name="グループ化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2955" cy="1692275"/>
                                <a:chOff x="0" y="0"/>
                                <a:chExt cx="3323088" cy="16923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図 47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72" t="12094" r="10619" b="6142"/>
                                <a:stretch/>
                              </pic:blipFill>
                              <pic:spPr bwMode="auto">
                                <a:xfrm>
                                  <a:off x="2456597" y="409432"/>
                                  <a:ext cx="832513" cy="9894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8" name="図 4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89" t="13111" r="23893" b="13989"/>
                                <a:stretch/>
                              </pic:blipFill>
                              <pic:spPr bwMode="auto">
                                <a:xfrm>
                                  <a:off x="1712794" y="375313"/>
                                  <a:ext cx="743803" cy="9075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7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53" y="0"/>
                                  <a:ext cx="1576070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B531D4" w:rsidRDefault="00761635" w:rsidP="00761635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 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9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785" y="429904"/>
                                  <a:ext cx="1449705" cy="475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72" y="1037229"/>
                                  <a:ext cx="1235122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715A0E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9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58" y="1282889"/>
                                  <a:ext cx="1958340" cy="409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>連絡先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15A0E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EL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Default="00761635" w:rsidP="00761635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.(</w:t>
                                    </w:r>
                                    <w:proofErr w:type="gramEnd"/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761635" w:rsidRPr="00963883" w:rsidRDefault="00761635" w:rsidP="00761635">
                                    <w:pPr>
                                      <w:spacing w:line="160" w:lineRule="exact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</w:p>
                                  <w:p w:rsidR="00761635" w:rsidRPr="00312625" w:rsidRDefault="00761635" w:rsidP="00761635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29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3205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Default="00761635" w:rsidP="00761635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967" y="32072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bookmarkStart w:id="14" w:name="_GoBack"/>
                                    <w:bookmarkEnd w:id="14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9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728" y="750626"/>
                                  <a:ext cx="1371600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1635" w:rsidRPr="003C54CC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SHINSHIRO   </w:t>
                                    </w:r>
                                    <w:r w:rsidR="00EC1032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</w:t>
                                    </w:r>
                                    <w:r w:rsidR="00EC1032" w:rsidRPr="003C54CC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96" name="テキスト ボックス 296"/>
                              <wps:cNvSpPr txBox="1"/>
                              <wps:spPr>
                                <a:xfrm>
                                  <a:off x="1903863" y="1282889"/>
                                  <a:ext cx="141922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声の「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」と姿の「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  <w:t>仏法僧</w:t>
                                    </w:r>
                                    <w:r w:rsidRPr="00372265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テキスト ボックス 297"/>
                              <wps:cNvSpPr txBox="1"/>
                              <wps:spPr>
                                <a:xfrm>
                                  <a:off x="1869743" y="1119116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コノハズク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テキスト ボックス 298"/>
                              <wps:cNvSpPr txBox="1"/>
                              <wps:spPr>
                                <a:xfrm>
                                  <a:off x="2408830" y="1125940"/>
                                  <a:ext cx="647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635" w:rsidRPr="00372265" w:rsidRDefault="00761635" w:rsidP="0076163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ブッポウソウ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76" o:spid="_x0000_s1143" style="position:absolute;left:0;text-align:left;margin-left:252.4pt;margin-top:11.3pt;width:261.65pt;height:133.25pt;z-index:252257280" coordsize="33230,1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">
                      <v:shape id="図 477" o:spid="_x0000_s1144" type="#_x0000_t75" style="position:absolute;left:24565;top:4094;width:8326;height:9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at/FAAAA3AAAAA8AAABkcnMvZG93bnJldi54bWxEj09rwkAUxO8Fv8PyBG91Y/9oiW5CKBS8&#10;lNJYSo/P7DMJZt+G3TXGb98VBI/DzPyG2eSj6cRAzreWFSzmCQjiyuqWawU/u4/HNxA+IGvsLJOC&#10;C3nIs8nDBlNtz/xNQxlqESHsU1TQhNCnUvqqIYN+bnvi6B2sMxiidLXUDs8Rbjr5lCRLabDluNBg&#10;T+8NVcfyZBTsn4evkz2UtqBP83cp3OuvSXqlZtOxWIMINIZ7+NbeagUvqxVcz8QjI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4GrfxQAAANwAAAAPAAAAAAAAAAAAAAAA&#10;AJ8CAABkcnMvZG93bnJldi54bWxQSwUGAAAAAAQABAD3AAAAkQMAAAAA&#10;">
                        <v:imagedata r:id="rId9" o:title="" croptop="7926f" cropbottom="4025f" cropleft="15383f" cropright="6959f"/>
                        <v:path arrowok="t"/>
                      </v:shape>
                      <v:shape id="図 478" o:spid="_x0000_s1145" type="#_x0000_t75" style="position:absolute;left:17127;top:3753;width:7438;height: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QCuHDAAAA3AAAAA8AAABkcnMvZG93bnJldi54bWxET11rwjAUfRf2H8Id7G2mGdOOrqnIQFBk&#10;4tzA12tz1xabm9JErf765WHg4+F857PBtuJMvW8ca1DjBARx6UzDlYaf78XzGwgfkA22jknDlTzM&#10;iodRjplxF/6i8y5UIoawz1BDHUKXSenLmiz6seuII/freoshwr6SpsdLDLetfEmSqbTYcGyosaOP&#10;msrj7mQ1rI7KrieHTzXsV7dWuc16vlWp1k+Pw/wdRKAh3MX/7qXR8JrGtfFMPA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AK4cMAAADcAAAADwAAAAAAAAAAAAAAAACf&#10;AgAAZHJzL2Rvd25yZXYueG1sUEsFBgAAAAAEAAQA9wAAAI8DAAAAAA==&#10;">
                        <v:imagedata r:id="rId10" o:title="" croptop="8592f" cropbottom="9168f" cropleft="11789f" cropright="15659f"/>
                        <v:path arrowok="t"/>
                      </v:shape>
                      <v:shape id="テキスト ボックス 2" o:spid="_x0000_s1146" type="#_x0000_t202" style="position:absolute;left:4776;width:1576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uKcQA&#10;AADcAAAADwAAAGRycy9kb3ducmV2LnhtbESPzWrCQBSF94LvMFyhO52kVKupo0ihUIqLal24vGRu&#10;MzGZO2lmovHtHaHg8nB+Ps5y3dtanKn1pWMF6SQBQZw7XXKh4PDzMZ6D8AFZY+2YFFzJw3o1HCwx&#10;0+7COzrvQyHiCPsMFZgQmkxKnxuy6CeuIY7er2sthijbQuoWL3Hc1vI5SWbSYsmRYLChd0N5te9s&#10;hGx93u3c3yndVvJoqhlOv82XUk+jfvMGIlAfHuH/9qdW8PK6gP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4LinEAAAA3AAAAA8AAAAAAAAAAAAAAAAAmAIAAGRycy9k&#10;b3ducmV2LnhtbFBLBQYAAAAABAAEAPUAAACJAwAAAAA=&#10;" stroked="f">
                        <v:textbox style="mso-fit-shape-to-text:t">
                          <w:txbxContent>
                            <w:p w:rsidR="00761635" w:rsidRPr="00B531D4" w:rsidRDefault="00761635" w:rsidP="0076163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 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47" type="#_x0000_t202" style="position:absolute;left:3957;top:4299;width:1449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76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O76r0AAADcAAAADwAAAAAAAAAAAAAAAACYAgAAZHJzL2Rvd25yZXYu&#10;eG1sUEsFBgAAAAAEAAQA9QAAAIIDAAAAAA==&#10;" stroked="f">
                        <v:textbox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48" type="#_x0000_t202" style="position:absolute;left:4776;top:10372;width:1235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jm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DsM4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+OZwgAAANwAAAAPAAAAAAAAAAAAAAAAAJgCAABkcnMvZG93&#10;bnJldi54bWxQSwUGAAAAAAQABAD1AAAAhwMAAAAA&#10;" filled="f" stroked="f">
                        <v:textbox style="mso-fit-shape-to-text:t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〒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715A0E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49" type="#_x0000_t202" style="position:absolute;left:5595;top:12828;width:1958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4tcYA&#10;AADcAAAADwAAAGRycy9kb3ducmV2LnhtbESPQWvCQBSE74X+h+UVeqsbo7QaXaUorQVPVRGPz+wz&#10;ic2+DdlXjf++Wyj0OMzMN8x03rlaXagNlWcD/V4Cijj3tuLCwG779jQCFQTZYu2ZDNwowHx2fzfF&#10;zPorf9JlI4WKEA4ZGihFmkzrkJfkMPR8Qxy9k28dSpRtoW2L1wh3tU6T5Fk7rDgulNjQoqT8a/Pt&#10;DJyPt1W6C8v1WYaD01b2L4fl+9GYx4fudQJKqJP/8F/7wxpIxyn8no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4tcYAAADcAAAADwAAAAAAAAAAAAAAAACYAgAAZHJz&#10;L2Rvd25yZXYueG1sUEsFBgAAAAAEAAQA9QAAAIsDAAAAAA==&#10;" filled="f" stroked="f">
                        <v:textbox inset="1mm,1mm,1mm,1mm">
                          <w:txbxContent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>連絡先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15A0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EL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Default="00761635" w:rsidP="00761635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FAX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761635" w:rsidRPr="00963883" w:rsidRDefault="00761635" w:rsidP="00761635">
                              <w:pPr>
                                <w:spacing w:line="160" w:lineRule="exact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</w:p>
                            <w:p w:rsidR="00761635" w:rsidRPr="00312625" w:rsidRDefault="00761635" w:rsidP="00761635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50" type="#_x0000_t202" style="position:absolute;top:5732;width:5527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Yd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nYdc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Default="00761635" w:rsidP="00761635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51" type="#_x0000_t202" style="position:absolute;left:5049;top:3207;width:13443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AAc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BAAc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bookmarkStart w:id="15" w:name="_GoBack"/>
                              <w:bookmarkEnd w:id="15"/>
                            </w:p>
                          </w:txbxContent>
                        </v:textbox>
                      </v:shape>
                      <v:shape id="テキスト ボックス 2" o:spid="_x0000_s1152" type="#_x0000_t202" style="position:absolute;left:4367;top:7506;width:13716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lms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5x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lmsMAAADcAAAADwAAAAAAAAAAAAAAAACYAgAAZHJzL2Rv&#10;d25yZXYueG1sUEsFBgAAAAAEAAQA9QAAAIgDAAAAAA==&#10;" filled="f" stroked="f">
                        <v:textbox style="mso-fit-shape-to-text:t">
                          <w:txbxContent>
                            <w:p w:rsidR="00761635" w:rsidRPr="003C54CC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SHINSHIRO   </w:t>
                              </w:r>
                              <w:r w:rsidR="00EC103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</w:t>
                              </w:r>
                              <w:r w:rsidR="00EC1032" w:rsidRPr="003C54CC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6" o:spid="_x0000_s1153" type="#_x0000_t202" style="position:absolute;left:19038;top:12828;width:14192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DF8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+CW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ewxfHAAAA3AAAAA8AAAAAAAAAAAAAAAAAmAIAAGRy&#10;cy9kb3ducmV2LnhtbFBLBQYAAAAABAAEAPUAAACMAwAAAAA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声の「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」と姿の「</w:t>
                              </w:r>
                              <w:r w:rsidRPr="00372265"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  <w:t>仏法僧</w:t>
                              </w:r>
                              <w:r w:rsidRPr="00372265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」</w:t>
                              </w:r>
                            </w:p>
                          </w:txbxContent>
                        </v:textbox>
                      </v:shape>
                      <v:shape id="テキスト ボックス 297" o:spid="_x0000_s1154" type="#_x0000_t202" style="position:absolute;left:18697;top:11191;width:647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mjM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8ewN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SZozHAAAA3AAAAA8AAAAAAAAAAAAAAAAAmAIAAGRy&#10;cy9kb3ducmV2LnhtbFBLBQYAAAAABAAEAPUAAACMAwAAAAA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コノハズク</w:t>
                              </w:r>
                            </w:p>
                          </w:txbxContent>
                        </v:textbox>
                      </v:shape>
                      <v:shape id="テキスト ボックス 298" o:spid="_x0000_s1155" type="#_x0000_t202" style="position:absolute;left:24088;top:11259;width:647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y/s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bT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8v7EAAAA3AAAAA8AAAAAAAAAAAAAAAAAmAIAAGRycy9k&#10;b3ducmV2LnhtbFBLBQYAAAAABAAEAPUAAACJAwAAAAA=&#10;" filled="f" stroked="f" strokeweight=".5pt">
                        <v:textbox>
                          <w:txbxContent>
                            <w:p w:rsidR="00761635" w:rsidRPr="00372265" w:rsidRDefault="00761635" w:rsidP="0076163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ブッポウソウ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137A7" w:rsidRDefault="005137A7" w:rsidP="009E5344"/>
        </w:tc>
        <w:tc>
          <w:tcPr>
            <w:tcW w:w="5160" w:type="dxa"/>
            <w:shd w:val="clear" w:color="auto" w:fill="auto"/>
          </w:tcPr>
          <w:p w:rsidR="005137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</w:tc>
      </w:tr>
    </w:tbl>
    <w:p w:rsidR="002949BD" w:rsidRDefault="002949BD"/>
    <w:sectPr w:rsidR="002949BD" w:rsidSect="00823256">
      <w:pgSz w:w="11906" w:h="16838" w:code="9"/>
      <w:pgMar w:top="624" w:right="0" w:bottom="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FCF" w:rsidRDefault="00324FCF" w:rsidP="008F49CC">
      <w:r>
        <w:separator/>
      </w:r>
    </w:p>
  </w:endnote>
  <w:endnote w:type="continuationSeparator" w:id="0">
    <w:p w:rsidR="00324FCF" w:rsidRDefault="00324FCF" w:rsidP="008F4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FCF" w:rsidRDefault="00324FCF" w:rsidP="008F49CC">
      <w:r>
        <w:separator/>
      </w:r>
    </w:p>
  </w:footnote>
  <w:footnote w:type="continuationSeparator" w:id="0">
    <w:p w:rsidR="00324FCF" w:rsidRDefault="00324FCF" w:rsidP="008F4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68"/>
    <w:rsid w:val="0000116E"/>
    <w:rsid w:val="000304EC"/>
    <w:rsid w:val="00046FA6"/>
    <w:rsid w:val="000B6C03"/>
    <w:rsid w:val="000D04C8"/>
    <w:rsid w:val="000F3DEF"/>
    <w:rsid w:val="00111E09"/>
    <w:rsid w:val="0011641F"/>
    <w:rsid w:val="00132407"/>
    <w:rsid w:val="001373ED"/>
    <w:rsid w:val="001517A7"/>
    <w:rsid w:val="00154691"/>
    <w:rsid w:val="0016715A"/>
    <w:rsid w:val="001937C3"/>
    <w:rsid w:val="001D7321"/>
    <w:rsid w:val="00217860"/>
    <w:rsid w:val="002456F1"/>
    <w:rsid w:val="002714E6"/>
    <w:rsid w:val="002949BD"/>
    <w:rsid w:val="002962FE"/>
    <w:rsid w:val="002B501C"/>
    <w:rsid w:val="002D3E61"/>
    <w:rsid w:val="00305B0A"/>
    <w:rsid w:val="00307B34"/>
    <w:rsid w:val="00312625"/>
    <w:rsid w:val="003176F1"/>
    <w:rsid w:val="00324FCF"/>
    <w:rsid w:val="003617FE"/>
    <w:rsid w:val="00372265"/>
    <w:rsid w:val="003A4397"/>
    <w:rsid w:val="003B3D24"/>
    <w:rsid w:val="003C1001"/>
    <w:rsid w:val="003C54CC"/>
    <w:rsid w:val="003F68DF"/>
    <w:rsid w:val="00400DCE"/>
    <w:rsid w:val="00401F28"/>
    <w:rsid w:val="00424283"/>
    <w:rsid w:val="004813D2"/>
    <w:rsid w:val="0048452A"/>
    <w:rsid w:val="0048499D"/>
    <w:rsid w:val="00486067"/>
    <w:rsid w:val="004A1DCF"/>
    <w:rsid w:val="004B26D5"/>
    <w:rsid w:val="004B5FF0"/>
    <w:rsid w:val="005137A7"/>
    <w:rsid w:val="00526D29"/>
    <w:rsid w:val="00544B29"/>
    <w:rsid w:val="00552DBC"/>
    <w:rsid w:val="00596868"/>
    <w:rsid w:val="005A364C"/>
    <w:rsid w:val="005C5B01"/>
    <w:rsid w:val="005D7E06"/>
    <w:rsid w:val="005E5563"/>
    <w:rsid w:val="005E6C9E"/>
    <w:rsid w:val="005F2FE7"/>
    <w:rsid w:val="00601C04"/>
    <w:rsid w:val="006027D4"/>
    <w:rsid w:val="00684AB1"/>
    <w:rsid w:val="006B78EE"/>
    <w:rsid w:val="00715A0E"/>
    <w:rsid w:val="00727AFC"/>
    <w:rsid w:val="0074235B"/>
    <w:rsid w:val="00761635"/>
    <w:rsid w:val="00797358"/>
    <w:rsid w:val="00823256"/>
    <w:rsid w:val="00826474"/>
    <w:rsid w:val="008301A5"/>
    <w:rsid w:val="00835EED"/>
    <w:rsid w:val="00895CA7"/>
    <w:rsid w:val="00895E1A"/>
    <w:rsid w:val="008C1BC0"/>
    <w:rsid w:val="008F00AD"/>
    <w:rsid w:val="008F49CC"/>
    <w:rsid w:val="00903F65"/>
    <w:rsid w:val="009473DD"/>
    <w:rsid w:val="00963883"/>
    <w:rsid w:val="009819C7"/>
    <w:rsid w:val="0098430F"/>
    <w:rsid w:val="009A1E7D"/>
    <w:rsid w:val="009B3167"/>
    <w:rsid w:val="00A40FBB"/>
    <w:rsid w:val="00A468B5"/>
    <w:rsid w:val="00A57C36"/>
    <w:rsid w:val="00A6528D"/>
    <w:rsid w:val="00A72F8B"/>
    <w:rsid w:val="00A7393C"/>
    <w:rsid w:val="00AA214D"/>
    <w:rsid w:val="00B531D4"/>
    <w:rsid w:val="00B53F4F"/>
    <w:rsid w:val="00B856D4"/>
    <w:rsid w:val="00BB431B"/>
    <w:rsid w:val="00BD3E5F"/>
    <w:rsid w:val="00C617AF"/>
    <w:rsid w:val="00CC26C6"/>
    <w:rsid w:val="00CD10B2"/>
    <w:rsid w:val="00CE5C45"/>
    <w:rsid w:val="00CF1CE3"/>
    <w:rsid w:val="00D13631"/>
    <w:rsid w:val="00D13C85"/>
    <w:rsid w:val="00D15D19"/>
    <w:rsid w:val="00D522E0"/>
    <w:rsid w:val="00DC312A"/>
    <w:rsid w:val="00DC7FD4"/>
    <w:rsid w:val="00E04710"/>
    <w:rsid w:val="00E07783"/>
    <w:rsid w:val="00E14298"/>
    <w:rsid w:val="00E22A27"/>
    <w:rsid w:val="00E27527"/>
    <w:rsid w:val="00E46501"/>
    <w:rsid w:val="00E940F1"/>
    <w:rsid w:val="00EB5191"/>
    <w:rsid w:val="00EC1032"/>
    <w:rsid w:val="00EC649B"/>
    <w:rsid w:val="00F07F53"/>
    <w:rsid w:val="00F33874"/>
    <w:rsid w:val="00F47631"/>
    <w:rsid w:val="00F73E06"/>
    <w:rsid w:val="00F96C82"/>
    <w:rsid w:val="00FA3A8C"/>
    <w:rsid w:val="00FB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E465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E465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shiro\Desktop\card_template_word\card_template_word\omo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omote</Template>
  <TotalTime>25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エーワン株式会社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shinshiro</dc:creator>
  <cp:lastModifiedBy>shinshiro</cp:lastModifiedBy>
  <cp:revision>5</cp:revision>
  <cp:lastPrinted>2016-03-18T02:22:00Z</cp:lastPrinted>
  <dcterms:created xsi:type="dcterms:W3CDTF">2016-03-28T02:04:00Z</dcterms:created>
  <dcterms:modified xsi:type="dcterms:W3CDTF">2018-03-29T11:30:00Z</dcterms:modified>
</cp:coreProperties>
</file>