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0"/>
        <w:gridCol w:w="5210"/>
      </w:tblGrid>
      <w:tr w:rsidR="00715A0E" w:rsidTr="007D2E69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5A0E" w:rsidRDefault="000A0669" w:rsidP="005968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0656" behindDoc="0" locked="0" layoutInCell="1" allowOverlap="1" wp14:anchorId="4A29B2AB" wp14:editId="3CB81799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12653</wp:posOffset>
                      </wp:positionV>
                      <wp:extent cx="3236181" cy="1979764"/>
                      <wp:effectExtent l="0" t="0" r="2540" b="1905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6181" cy="1979764"/>
                                <a:chOff x="0" y="0"/>
                                <a:chExt cx="3236181" cy="1979764"/>
                              </a:xfrm>
                            </wpg:grpSpPr>
                            <wps:wsp>
                              <wps:cNvPr id="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0A0669" w:rsidRPr="008A6328" w:rsidRDefault="000A0669" w:rsidP="000A0669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bookmarkStart w:id="0" w:name="氏名"/>
                                    <w:r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花子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図 11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0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2" name="テキスト ボックス 12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A0669" w:rsidRPr="00AE69B1" w:rsidRDefault="000A0669" w:rsidP="000A0669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テキスト ボックス 13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A0669" w:rsidRPr="003B2038" w:rsidRDefault="000A0669" w:rsidP="000A066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bookmarkStart w:id="1" w:name="ふりがな"/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bookmarkEnd w:id="1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テキスト ボックス 15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A0669" w:rsidRPr="003B2038" w:rsidRDefault="000A0669" w:rsidP="000A066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bookmarkStart w:id="2" w:name="ふりがな（アルファベット）"/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0669" w:rsidRDefault="000A0669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bookmarkStart w:id="3" w:name="所属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bookmarkEnd w:id="3"/>
                                  <w:p w:rsidR="000A0669" w:rsidRPr="00CB7C77" w:rsidRDefault="000A0669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テキスト ボックス 17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A0669" w:rsidRPr="008A0B97" w:rsidRDefault="000A0669" w:rsidP="000A0669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bookmarkStart w:id="4" w:name="階級"/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bookmarkEnd w:id="4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A0669" w:rsidRDefault="000A0669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5" w:name="住所"/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0A0669" w:rsidRPr="008A0B97" w:rsidRDefault="000A0669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0A0669" w:rsidRPr="008A0B97" w:rsidRDefault="000A0669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0A0669" w:rsidRPr="008A0B97" w:rsidRDefault="000A0669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0A0669" w:rsidRPr="008A0B97" w:rsidRDefault="000A0669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bookmarkEnd w:id="5"/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6" o:spid="_x0000_s1026" style="position:absolute;left:0;text-align:left;margin-left:-2.6pt;margin-top:1pt;width:254.8pt;height:155.9pt;z-index:252230656" coordsize="32361,19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7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0A0669" w:rsidRPr="008A6328" w:rsidRDefault="000A0669" w:rsidP="000A0669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bookmarkStart w:id="6" w:name="氏名"/>
                              <w:r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花子</w:t>
                              </w:r>
                              <w:bookmarkEnd w:id="6"/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1" o:spid="_x0000_s1028" type="#_x0000_t75" style="position:absolute;left:4373;width:25205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1unEAAAA2wAAAA8AAABkcnMvZG93bnJldi54bWxET01rwkAQvRf8D8sUeim6SQtFo6tooaUq&#10;HmJaz0N2mgSzsyG7jdFf7woFb/N4nzNb9KYWHbWusqwgHkUgiHOrKy4UfGcfwzEI55E11pZJwZkc&#10;LOaDhxkm2p44pW7vCxFC2CWooPS+SaR0eUkG3cg2xIH7ta1BH2BbSN3iKYSbWr5E0Zs0WHFoKLGh&#10;95Ly4/7PKMg+X7PV8+Sw2W3Xk/RSjeNadj9KPT32yykIT72/i//dXzrMj+H2Szh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B1unEAAAA2wAAAA8AAAAAAAAAAAAAAAAA&#10;nwIAAGRycy9kb3ducmV2LnhtbFBLBQYAAAAABAAEAPcAAACQAwAAAAA=&#10;">
                        <v:imagedata r:id="rId9" o:title="ｐ2,3"/>
                        <v:path arrowok="t"/>
                      </v:shape>
                      <v:shape id="テキスト ボックス 12" o:spid="_x0000_s1029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  <v:textbox>
                          <w:txbxContent>
                            <w:p w:rsidR="000A0669" w:rsidRPr="00AE69B1" w:rsidRDefault="000A0669" w:rsidP="000A0669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13" o:spid="_x0000_s1030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    <v:textbox>
                          <w:txbxContent>
                            <w:p w:rsidR="000A0669" w:rsidRPr="003B2038" w:rsidRDefault="000A0669" w:rsidP="000A066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bookmarkStart w:id="7" w:name="ふりがな"/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bookmarkEnd w:id="7"/>
                            </w:p>
                          </w:txbxContent>
                        </v:textbox>
                      </v:shape>
                      <v:shape id="テキスト ボックス 15" o:spid="_x0000_s1031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    <v:textbox>
                          <w:txbxContent>
                            <w:p w:rsidR="000A0669" w:rsidRPr="003B2038" w:rsidRDefault="000A0669" w:rsidP="000A066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bookmarkStart w:id="8" w:name="ふりがな（アルファベット）"/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bookmarkEnd w:id="8"/>
                            </w:p>
                          </w:txbxContent>
                        </v:textbox>
                      </v:shape>
                      <v:shape id="テキスト ボックス 2" o:spid="_x0000_s1032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:rsidR="000A0669" w:rsidRDefault="000A0669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bookmarkStart w:id="9" w:name="所属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bookmarkEnd w:id="9"/>
                            <w:p w:rsidR="000A0669" w:rsidRPr="00CB7C77" w:rsidRDefault="000A0669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7" o:spid="_x0000_s1033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    <v:textbox>
                          <w:txbxContent>
                            <w:p w:rsidR="000A0669" w:rsidRPr="008A0B97" w:rsidRDefault="000A0669" w:rsidP="000A0669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bookmarkStart w:id="10" w:name="階級"/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bookmarkEnd w:id="10"/>
                            </w:p>
                          </w:txbxContent>
                        </v:textbox>
                      </v:shape>
                      <v:shape id="テキスト ボックス 2" o:spid="_x0000_s1034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pcYA&#10;AADbAAAADwAAAGRycy9kb3ducmV2LnhtbESPS2/CQAyE75X6H1auxK1sgIpWgQVVRX1InHio6tFk&#10;TRKa9UZZF8K/rw+VerM145nP82UfGnOmLtWRHYyGGRjiIvqaSwf73ev9E5gkyB6byOTgSgmWi9ub&#10;OeY+XnhD562URkM45eigEmlza1NRUcA0jC2xasfYBRRdu9L6Di8aHho7zrKpDVizNlTY0ktFxff2&#10;Jzg4Ha7v431arU/yMDnu5PPxa/V2cG5w1z/PwAj18m/+u/7wiq+w+os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CRpcYAAADbAAAADwAAAAAAAAAAAAAAAACYAgAAZHJz&#10;L2Rvd25yZXYueG1sUEsFBgAAAAAEAAQA9QAAAIsDAAAAAA==&#10;" filled="f" stroked="f">
                        <v:textbox inset="1mm,1mm,1mm,1mm">
                          <w:txbxContent>
                            <w:p w:rsidR="000A0669" w:rsidRDefault="000A0669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1" w:name="住所"/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0A0669" w:rsidRPr="008A0B97" w:rsidRDefault="000A0669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0A0669" w:rsidRPr="008A0B97" w:rsidRDefault="000A0669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0A0669" w:rsidRPr="008A0B97" w:rsidRDefault="000A0669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0A0669" w:rsidRPr="008A0B97" w:rsidRDefault="000A0669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bookmarkEnd w:id="11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895CA7" w:rsidRDefault="000A0669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2704" behindDoc="0" locked="0" layoutInCell="1" allowOverlap="1" wp14:anchorId="05D02E23" wp14:editId="1E86B1D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11430</wp:posOffset>
                      </wp:positionV>
                      <wp:extent cx="3235960" cy="1979295"/>
                      <wp:effectExtent l="0" t="0" r="2540" b="1905"/>
                      <wp:wrapNone/>
                      <wp:docPr id="20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1979295"/>
                                <a:chOff x="0" y="0"/>
                                <a:chExt cx="3236181" cy="1979764"/>
                              </a:xfrm>
                            </wpg:grpSpPr>
                            <wps:wsp>
                              <wps:cNvPr id="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0A0669" w:rsidRPr="008A6328" w:rsidRDefault="00A463F7" w:rsidP="000A0669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="00742F94"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図 22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0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5" name="テキスト ボックス 25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A0669" w:rsidRPr="00AE69B1" w:rsidRDefault="000A0669" w:rsidP="000A0669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テキスト ボックス 26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A0669" w:rsidRPr="003B2038" w:rsidRDefault="00A463F7" w:rsidP="000A066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テキスト ボックス 27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A0669" w:rsidRPr="003B2038" w:rsidRDefault="00A463F7" w:rsidP="000A066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63F7" w:rsidRDefault="00A463F7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0A0669" w:rsidRPr="00CB7C77" w:rsidRDefault="00A463F7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テキスト ボックス 29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A0669" w:rsidRPr="008A0B97" w:rsidRDefault="00A463F7" w:rsidP="000A0669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REF 階級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3F7" w:rsidRDefault="00A463F7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A463F7" w:rsidRPr="008A0B97" w:rsidRDefault="00A463F7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A463F7" w:rsidRPr="008A0B97" w:rsidRDefault="00A463F7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A463F7" w:rsidRPr="008A0B97" w:rsidRDefault="00A463F7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0A0669" w:rsidRPr="008A0B97" w:rsidRDefault="00A463F7" w:rsidP="000A066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0" o:spid="_x0000_s1035" style="position:absolute;left:0;text-align:left;margin-left:-4.75pt;margin-top:.9pt;width:254.8pt;height:155.85pt;z-index:252232704" coordsize="32361,19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">
                      <v:shape id="テキスト ボックス 2" o:spid="_x0000_s1036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:rsidR="000A0669" w:rsidRPr="008A6328" w:rsidRDefault="00A463F7" w:rsidP="000A0669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="00742F94"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22" o:spid="_x0000_s1037" type="#_x0000_t75" style="position:absolute;left:4373;width:25205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/giPGAAAA2wAAAA8AAABkcnMvZG93bnJldi54bWxEj0FrwkAUhO+F/oflFbwU3ZiCaOoqVVBq&#10;pQeNen5kX5PQ7NuQXWP017sFocdhZr5hpvPOVKKlxpWWFQwHEQjizOqScwWHdNUfg3AeWWNlmRRc&#10;ycF89vw0xUTbC++o3ftcBAi7BBUU3teJlC4ryKAb2Jo4eD+2MeiDbHKpG7wEuKlkHEUjabDksFBg&#10;TcuCst/92ShI12/p4nVy+vrebia7WzkeVrI9KtV76T7eQXjq/H/40f7UCuIY/r6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H+CI8YAAADbAAAADwAAAAAAAAAAAAAA&#10;AACfAgAAZHJzL2Rvd25yZXYueG1sUEsFBgAAAAAEAAQA9wAAAJIDAAAAAA==&#10;">
                        <v:imagedata r:id="rId9" o:title="ｐ2,3"/>
                        <v:path arrowok="t"/>
                      </v:shape>
                      <v:shape id="テキスト ボックス 25" o:spid="_x0000_s1038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    <v:textbox>
                          <w:txbxContent>
                            <w:p w:rsidR="000A0669" w:rsidRPr="00AE69B1" w:rsidRDefault="000A0669" w:rsidP="000A0669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26" o:spid="_x0000_s1039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    <v:textbox>
                          <w:txbxContent>
                            <w:p w:rsidR="000A0669" w:rsidRPr="003B2038" w:rsidRDefault="00A463F7" w:rsidP="000A066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7" o:spid="_x0000_s1040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    <v:textbox>
                          <w:txbxContent>
                            <w:p w:rsidR="000A0669" w:rsidRPr="003B2038" w:rsidRDefault="00A463F7" w:rsidP="000A066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1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  <v:textbox>
                          <w:txbxContent>
                            <w:p w:rsidR="00A463F7" w:rsidRDefault="00A463F7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0A0669" w:rsidRPr="00CB7C77" w:rsidRDefault="00A463F7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" o:spid="_x0000_s1042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    <v:textbox>
                          <w:txbxContent>
                            <w:p w:rsidR="000A0669" w:rsidRPr="008A0B97" w:rsidRDefault="00A463F7" w:rsidP="000A0669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REF 階級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3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9kWMUA&#10;AADbAAAADwAAAGRycy9kb3ducmV2LnhtbESPX2vCQBDE3wW/w7GFvulFLVVSTymVtoJP/qH0cc2t&#10;STS3F3Jbjd/eEwo+DjPzG2Y6b12lztSE0rOBQT8BRZx5W3JuYLf97E1ABUG2WHkmA1cKMJ91O1NM&#10;rb/wms4byVWEcEjRQCFSp1qHrCCHoe9r4ugdfONQomxybRu8RLir9DBJXrXDkuNCgTV9FJSdNn/O&#10;wHF//R7uwmJ1lJfRYSs/49/F196Y56f2/Q2UUCuP8H97aQ2MBnD/En+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2RYxQAAANsAAAAPAAAAAAAAAAAAAAAAAJgCAABkcnMv&#10;ZG93bnJldi54bWxQSwUGAAAAAAQABAD1AAAAigMAAAAA&#10;" filled="f" stroked="f">
                        <v:textbox inset="1mm,1mm,1mm,1mm">
                          <w:txbxContent>
                            <w:p w:rsidR="00A463F7" w:rsidRDefault="00A463F7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A463F7" w:rsidRPr="008A0B97" w:rsidRDefault="00A463F7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A463F7" w:rsidRPr="008A0B97" w:rsidRDefault="00A463F7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A463F7" w:rsidRPr="008A0B97" w:rsidRDefault="00A463F7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0A0669" w:rsidRPr="008A0B97" w:rsidRDefault="00A463F7" w:rsidP="000A066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Default="00895CA7" w:rsidP="00895CA7"/>
          <w:p w:rsidR="002714E6" w:rsidRDefault="002714E6" w:rsidP="00895CA7">
            <w:pPr>
              <w:rPr>
                <w:noProof/>
              </w:rPr>
            </w:pPr>
          </w:p>
          <w:p w:rsidR="00715A0E" w:rsidRPr="00895CA7" w:rsidRDefault="00A463F7" w:rsidP="00895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4752" behindDoc="0" locked="0" layoutInCell="1" allowOverlap="1" wp14:anchorId="0A2C5E0A" wp14:editId="63204E2B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349250</wp:posOffset>
                      </wp:positionV>
                      <wp:extent cx="3235960" cy="1986915"/>
                      <wp:effectExtent l="0" t="0" r="2540" b="0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1986915"/>
                                <a:chOff x="0" y="-7952"/>
                                <a:chExt cx="3236181" cy="1987716"/>
                              </a:xfrm>
                            </wpg:grpSpPr>
                            <wps:wsp>
                              <wps:cNvPr id="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A463F7" w:rsidRPr="008A6328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="00742F94"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図 4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-7952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5" name="テキスト ボックス 5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AE69B1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テキスト ボックス 9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A463F7" w:rsidRPr="00CB7C7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テキスト ボックス 14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8A0B97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REF 階級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" o:spid="_x0000_s1044" style="position:absolute;left:0;text-align:left;margin-left:-4.85pt;margin-top:27.5pt;width:254.8pt;height:156.45pt;z-index:252234752;mso-height-relative:margin" coordorigin=",-79" coordsize="32361,19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">
                      <v:shape id="テキスト ボックス 2" o:spid="_x0000_s1045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  <v:textbox>
                          <w:txbxContent>
                            <w:p w:rsidR="00A463F7" w:rsidRPr="008A6328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="00742F94"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" o:spid="_x0000_s1046" type="#_x0000_t75" style="position:absolute;left:4373;top:-79;width:25205;height:1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5Jd/FAAAA2gAAAA8AAABkcnMvZG93bnJldi54bWxEj0FrwkAUhO8F/8PyBC9FN1oRja6igqVV&#10;etDYnh/ZZxLMvg3ZNab99d2C0OMwM98wi1VrStFQ7QrLCoaDCARxanXBmYJzsutPQTiPrLG0TAq+&#10;ycFq2XlaYKztnY/UnHwmAoRdjApy76tYSpfmZNANbEUcvIutDfog60zqGu8Bbko5iqKJNFhwWMix&#10;om1O6fV0MwqS15dk8zz72n8c3mfHn2I6LGXzqVSv267nIDy1/j/8aL9pBWP4uxJu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SXfxQAAANoAAAAPAAAAAAAAAAAAAAAA&#10;AJ8CAABkcnMvZG93bnJldi54bWxQSwUGAAAAAAQABAD3AAAAkQMAAAAA&#10;">
                        <v:imagedata r:id="rId9" o:title="ｐ2,3"/>
                        <v:path arrowok="t"/>
                      </v:shape>
                      <v:shape id="テキスト ボックス 5" o:spid="_x0000_s1047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    <v:textbox>
                          <w:txbxContent>
                            <w:p w:rsidR="00A463F7" w:rsidRPr="00AE69B1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7" o:spid="_x0000_s1048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9" o:spid="_x0000_s1049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0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    <v:textbox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A463F7" w:rsidRPr="00CB7C7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14" o:spid="_x0000_s1051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    <v:textbox>
                          <w:txbxContent>
                            <w:p w:rsidR="00A463F7" w:rsidRPr="008A0B97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REF 階級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2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JacUA&#10;AADbAAAADwAAAGRycy9kb3ducmV2LnhtbESPX2vCQBDE3wv9DscKfasXo7QSPaVUWoU++Qfxcc2t&#10;SWxuL+S2Gr+9Vyj0cZiZ3zDTeedqdaE2VJ4NDPoJKOLc24oLA7vtx/MYVBBki7VnMnCjAPPZ48MU&#10;M+uvvKbLRgoVIRwyNFCKNJnWIS/JYej7hjh6J986lCjbQtsWrxHuap0myYt2WHFcKLGh95Ly782P&#10;M3A+3pbpLiy+zjIanrayfz0sPo/GPPW6twkooU7+w3/tlTWQDuH3S/wB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MlpxQAAANsAAAAPAAAAAAAAAAAAAAAAAJgCAABkcnMv&#10;ZG93bnJldi54bWxQSwUGAAAAAAQABAD1AAAAigMAAAAA&#10;" filled="f" stroked="f">
                        <v:textbox inset="1mm,1mm,1mm,1mm"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A463F7" w:rsidP="00FB79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6800" behindDoc="0" locked="0" layoutInCell="1" allowOverlap="1" wp14:anchorId="214466C9" wp14:editId="5827F879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10436</wp:posOffset>
                      </wp:positionV>
                      <wp:extent cx="3235960" cy="1979295"/>
                      <wp:effectExtent l="0" t="0" r="2540" b="1905"/>
                      <wp:wrapNone/>
                      <wp:docPr id="24" name="グループ化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1979295"/>
                                <a:chOff x="0" y="0"/>
                                <a:chExt cx="3236181" cy="1979764"/>
                              </a:xfrm>
                            </wpg:grpSpPr>
                            <wps:wsp>
                              <wps:cNvPr id="29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A463F7" w:rsidRPr="008A6328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="00742F94"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1" name="図 291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0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92" name="テキスト ボックス 292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AE69B1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テキスト ボックス 295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テキスト ボックス 296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A463F7" w:rsidRPr="00CB7C7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テキスト ボックス 298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8A0B97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REF 階級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4" o:spid="_x0000_s1053" style="position:absolute;left:0;text-align:left;margin-left:-7.75pt;margin-top:.8pt;width:254.8pt;height:155.85pt;z-index:252236800" coordsize="32361,19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">
                      <v:shape id="テキスト ボックス 2" o:spid="_x0000_s1054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<v:textbox>
                          <w:txbxContent>
                            <w:p w:rsidR="00A463F7" w:rsidRPr="008A6328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="00742F94"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291" o:spid="_x0000_s1055" type="#_x0000_t75" style="position:absolute;left:4373;width:25205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Hb3HAAAA3AAAAA8AAABkcnMvZG93bnJldi54bWxEj0FrwkAUhO8F/8PyhF6KbmKhmNRVqtBS&#10;lR406vmRfU1Cs29Ddhujv94VCj0OM/MNM1v0phYdta6yrCAeRyCIc6srLhQcsvfRFITzyBpry6Tg&#10;Qg4W88HDDFNtz7yjbu8LESDsUlRQet+kUrq8JINubBvi4H3b1qAPsi2kbvEc4KaWkyh6kQYrDgsl&#10;NrQqKf/Z/xoF2cdztnxKTpuv7TrZXatpXMvuqNTjsH97BeGp9//hv/anVjBJYrifC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AHb3HAAAA3AAAAA8AAAAAAAAAAAAA&#10;AAAAnwIAAGRycy9kb3ducmV2LnhtbFBLBQYAAAAABAAEAPcAAACTAwAAAAA=&#10;">
                        <v:imagedata r:id="rId9" o:title="ｐ2,3"/>
                        <v:path arrowok="t"/>
                      </v:shape>
                      <v:shape id="テキスト ボックス 292" o:spid="_x0000_s1056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FFM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h/Yn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UUxQAAANwAAAAPAAAAAAAAAAAAAAAAAJgCAABkcnMv&#10;ZG93bnJldi54bWxQSwUGAAAAAAQABAD1AAAAigMAAAAA&#10;" filled="f" stroked="f" strokeweight=".5pt">
                        <v:textbox>
                          <w:txbxContent>
                            <w:p w:rsidR="00A463F7" w:rsidRPr="00AE69B1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295" o:spid="_x0000_s1057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6" o:spid="_x0000_s1058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F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+CW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ewxf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9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jns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CyiOH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iOewgAAANwAAAAPAAAAAAAAAAAAAAAAAJgCAABkcnMvZG93&#10;bnJldi54bWxQSwUGAAAAAAQABAD1AAAAhwMAAAAA&#10;" stroked="f">
                        <v:textbox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A463F7" w:rsidRPr="00CB7C7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8" o:spid="_x0000_s1060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y/s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bT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8v7EAAAA3AAAAA8AAAAAAAAAAAAAAAAAmAIAAGRycy9k&#10;b3ducmV2LnhtbFBLBQYAAAAABAAEAPUAAACJAwAAAAA=&#10;" filled="f" stroked="f" strokeweight=".5pt">
                        <v:textbox>
                          <w:txbxContent>
                            <w:p w:rsidR="00A463F7" w:rsidRPr="008A0B97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REF 階級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1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BN8YA&#10;AADcAAAADwAAAGRycy9kb3ducmV2LnhtbESPX2vCQBDE3wt+h2MLvtVLtVRJPaVUtEKf/IP0cc2t&#10;STS3F3Krxm/vFQo+DjPzG2Y8bV2lLtSE0rOB114CijjztuTcwHYzfxmBCoJssfJMBm4UYDrpPI0x&#10;tf7KK7qsJVcRwiFFA4VInWodsoIchp6viaN38I1DibLJtW3wGuGu0v0kedcOS44LBdb0VVB2Wp+d&#10;geP+9t3fhtnPUd4Gh43shr+zxd6Y7nP7+QFKqJVH+L+9tAYGyRD+zsQjo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0BN8YAAADcAAAADwAAAAAAAAAAAAAAAACYAgAAZHJz&#10;L2Rvd25yZXYueG1sUEsFBgAAAAAEAAQA9QAAAIsDAAAAAA==&#10;" filled="f" stroked="f">
                        <v:textbox inset="1mm,1mm,1mm,1mm"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714E6" w:rsidRDefault="002714E6" w:rsidP="00FB7951"/>
        </w:tc>
        <w:tc>
          <w:tcPr>
            <w:tcW w:w="5210" w:type="dxa"/>
            <w:shd w:val="clear" w:color="auto" w:fill="auto"/>
          </w:tcPr>
          <w:p w:rsidR="002714E6" w:rsidRDefault="002714E6" w:rsidP="00FB7951">
            <w:pPr>
              <w:rPr>
                <w:noProof/>
              </w:rPr>
            </w:pPr>
          </w:p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A463F7" w:rsidP="00FB79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8848" behindDoc="0" locked="0" layoutInCell="1" allowOverlap="1" wp14:anchorId="2D7748E1" wp14:editId="5433B5C1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7620</wp:posOffset>
                      </wp:positionV>
                      <wp:extent cx="3235960" cy="1979295"/>
                      <wp:effectExtent l="0" t="0" r="2540" b="1905"/>
                      <wp:wrapNone/>
                      <wp:docPr id="313" name="グループ化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1979295"/>
                                <a:chOff x="0" y="0"/>
                                <a:chExt cx="3236181" cy="1979764"/>
                              </a:xfrm>
                            </wpg:grpSpPr>
                            <wps:wsp>
                              <wps:cNvPr id="3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A463F7" w:rsidRPr="008A6328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="00742F94"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5" name="図 325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0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26" name="テキスト ボックス 326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AE69B1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テキスト ボックス 331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テキスト ボックス 332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A463F7" w:rsidRPr="00CB7C7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テキスト ボックス 335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8A0B97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REF 階級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13" o:spid="_x0000_s1062" style="position:absolute;left:0;text-align:left;margin-left:-7.6pt;margin-top:.6pt;width:254.8pt;height:155.85pt;z-index:252238848" coordsize="32361,19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">
                      <v:shape id="テキスト ボックス 2" o:spid="_x0000_s1063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    <v:textbox>
                          <w:txbxContent>
                            <w:p w:rsidR="00A463F7" w:rsidRPr="008A6328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="00742F94"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25" o:spid="_x0000_s1064" type="#_x0000_t75" style="position:absolute;left:4373;width:25205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l3cTHAAAA3AAAAA8AAABkcnMvZG93bnJldi54bWxEj0FrwkAUhO+F/oflFbwU3ai0aOoqKliq&#10;pYcY9fzIvibB7NuQ3cbor+8KhR6HmfmGmS06U4mWGldaVjAcRCCIM6tLzhUc0k1/AsJ5ZI2VZVJw&#10;JQeL+ePDDGNtL5xQu/e5CBB2MSoovK9jKV1WkEE3sDVx8L5tY9AH2eRSN3gJcFPJURS9SoMlh4UC&#10;a1oXlJ33P0ZB+j5OV8/T0+7rcztNbuVkWMn2qFTvqVu+gfDU+f/wX/tDKxiPXuB+Jhw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l3cTHAAAA3AAAAA8AAAAAAAAAAAAA&#10;AAAAnwIAAGRycy9kb3ducmV2LnhtbFBLBQYAAAAABAAEAPcAAACTAwAAAAA=&#10;">
                        <v:imagedata r:id="rId9" o:title="ｐ2,3"/>
                        <v:path arrowok="t"/>
                      </v:shape>
                      <v:shape id="テキスト ボックス 326" o:spid="_x0000_s1065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Fb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PM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ABW3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AE69B1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331" o:spid="_x0000_s1066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LxMYA&#10;AADcAAAADwAAAGRycy9kb3ducmV2LnhtbESPT4vCMBTE74LfITxhb5qquJSuUaQgLqIH/1y8vW2e&#10;bbF5qU3Uup9+Iyx4HGbmN8x03ppK3KlxpWUFw0EEgjizuuRcwfGw7McgnEfWWFkmBU9yMJ91O1NM&#10;tH3wju57n4sAYZeggsL7OpHSZQUZdANbEwfvbBuDPsgml7rBR4CbSo6i6FMaLDksFFhTWlB22d+M&#10;gnW63OLuZ2Ti3ypdbc6L+no8TZT66LWLLxCeWv8O/7e/tYLxeAi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ALxMYAAADcAAAADwAAAAAAAAAAAAAAAACYAgAAZHJz&#10;L2Rvd25yZXYueG1sUEsFBgAAAAAEAAQA9QAAAIsDAAAAAA=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32" o:spid="_x0000_s1067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Vs8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LE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lbP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8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tTs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KF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/tTsMAAADcAAAADwAAAAAAAAAAAAAAAACYAgAAZHJzL2Rv&#10;d25yZXYueG1sUEsFBgAAAAAEAAQA9QAAAIgDAAAAAA==&#10;" stroked="f">
                        <v:textbox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A463F7" w:rsidRPr="00CB7C7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35" o:spid="_x0000_s1069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Nx8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j3B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w3HxQAAANwAAAAPAAAAAAAAAAAAAAAAAJgCAABkcnMv&#10;ZG93bnJldi54bWxQSwUGAAAAAAQABAD1AAAAigMAAAAA&#10;" filled="f" stroked="f" strokeweight=".5pt">
                        <v:textbox>
                          <w:txbxContent>
                            <w:p w:rsidR="00A463F7" w:rsidRPr="008A0B97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REF 階級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0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f+MMA&#10;AADcAAAADwAAAGRycy9kb3ducmV2LnhtbERPS2vCQBC+F/wPyxR6q5uaopK6iii1BU8+kB7H7JhE&#10;s7MhO2r8991DoceP7z2Zda5WN2pD5dnAWz8BRZx7W3FhYL/7fB2DCoJssfZMBh4UYDbtPU0ws/7O&#10;G7ptpVAxhEOGBkqRJtM65CU5DH3fEEfu5FuHEmFbaNviPYa7Wg+SZKgdVhwbSmxoUVJ+2V6dgfPx&#10;8TXYh+X6LO/paSeH0c9ydTTm5bmbf4AS6uRf/Of+tgbSNK6NZ+IR0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5f+MMAAADcAAAADwAAAAAAAAAAAAAAAACYAgAAZHJzL2Rv&#10;d25yZXYueG1sUEsFBgAAAAAEAAQA9QAAAIgDAAAAAA==&#10;" filled="f" stroked="f">
                        <v:textbox inset="1mm,1mm,1mm,1mm"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714E6" w:rsidRDefault="002714E6" w:rsidP="00FB7951"/>
        </w:tc>
        <w:tc>
          <w:tcPr>
            <w:tcW w:w="5210" w:type="dxa"/>
            <w:shd w:val="clear" w:color="auto" w:fill="auto"/>
          </w:tcPr>
          <w:p w:rsidR="002714E6" w:rsidRDefault="00A463F7" w:rsidP="00FB79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0896" behindDoc="0" locked="0" layoutInCell="1" allowOverlap="1" wp14:anchorId="194D56B1" wp14:editId="4703751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235960" cy="1979295"/>
                      <wp:effectExtent l="0" t="0" r="2540" b="1905"/>
                      <wp:wrapNone/>
                      <wp:docPr id="344" name="グループ化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1979295"/>
                                <a:chOff x="0" y="0"/>
                                <a:chExt cx="3236181" cy="1979764"/>
                              </a:xfrm>
                            </wpg:grpSpPr>
                            <wps:wsp>
                              <wps:cNvPr id="34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A463F7" w:rsidRPr="008A6328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="00742F94"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8" name="図 348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0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52" name="テキスト ボックス 352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AE69B1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テキスト ボックス 353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テキスト ボックス 360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A463F7" w:rsidRPr="00CB7C7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テキスト ボックス 371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8A0B97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REF 階級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44" o:spid="_x0000_s1071" style="position:absolute;left:0;text-align:left;margin-left:-5.1pt;margin-top:1.3pt;width:254.8pt;height:155.85pt;z-index:252240896" coordsize="32361,19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">
                      <v:shape id="テキスト ボックス 2" o:spid="_x0000_s1072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    <v:textbox>
                          <w:txbxContent>
                            <w:p w:rsidR="00A463F7" w:rsidRPr="008A6328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="00742F94"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48" o:spid="_x0000_s1073" type="#_x0000_t75" style="position:absolute;left:4373;width:25205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7l/rEAAAA3AAAAA8AAABkcnMvZG93bnJldi54bWxET8tqwkAU3Rf8h+EW3JQ68YFo6igqKD7o&#10;QqNdXzK3STBzJ2TGGPv1nUWhy8N5zxatKUVDtSssK+j3IhDEqdUFZwouyeZ9AsJ5ZI2lZVLwJAeL&#10;eedlhrG2Dz5Rc/aZCCHsYlSQe1/FUro0J4OuZyviwH3b2qAPsM6krvERwk0pB1E0lgYLDg05VrTO&#10;Kb2d70ZBsh0mq7fp1+HzuJ+efopJv5TNVanua7v8AOGp9f/iP/dOKxiOwtpwJhwB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7l/rEAAAA3AAAAA8AAAAAAAAAAAAAAAAA&#10;nwIAAGRycy9kb3ducmV2LnhtbFBLBQYAAAAABAAEAPcAAACQAwAAAAA=&#10;">
                        <v:imagedata r:id="rId9" o:title="ｐ2,3"/>
                        <v:path arrowok="t"/>
                      </v:shape>
                      <v:shape id="テキスト ボックス 352" o:spid="_x0000_s1074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wE8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+S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9cBP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AE69B1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353" o:spid="_x0000_s1075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ViM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gP+v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dWIxQAAANwAAAAPAAAAAAAAAAAAAAAAAJgCAABkcnMv&#10;ZG93bnJldi54bWxQSwUGAAAAAAQABAD1AAAAigMAAAAA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60" o:spid="_x0000_s1076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BQs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gULEAAAA3AAAAA8AAAAAAAAAAAAAAAAAmAIAAGRycy9k&#10;b3ducmV2LnhtbFBLBQYAAAAABAAEAPUAAACJAwAAAAA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7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hy8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6TB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2HLxQAAANwAAAAPAAAAAAAAAAAAAAAAAJgCAABkcnMv&#10;ZG93bnJldi54bWxQSwUGAAAAAAQABAD1AAAAigMAAAAA&#10;" stroked="f">
                        <v:textbox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A463F7" w:rsidRPr="00CB7C7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71" o:spid="_x0000_s1078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B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qyBMYAAADcAAAADwAAAAAAAAAAAAAAAACYAgAAZHJz&#10;L2Rvd25yZXYueG1sUEsFBgAAAAAEAAQA9QAAAIsDAAAAAA==&#10;" filled="f" stroked="f" strokeweight=".5pt">
                        <v:textbox>
                          <w:txbxContent>
                            <w:p w:rsidR="00A463F7" w:rsidRPr="008A0B97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REF 階級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9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0ScYA&#10;AADcAAAADwAAAGRycy9kb3ducmV2LnhtbESPQWvCQBSE70L/w/IK3nRTU7REVxHFttBTVYrHZ/aZ&#10;xGbfhuyrxn/fLQg9DjPzDTNbdK5WF2pD5dnA0zABRZx7W3FhYL/bDF5ABUG2WHsmAzcKsJg/9GaY&#10;WX/lT7pspVARwiFDA6VIk2kd8pIchqFviKN38q1DibIttG3xGuGu1qMkGWuHFceFEhtalZR/b3+c&#10;gfPx9jbah/XHWZ7T006+Jof169GY/mO3nIIS6uQ/fG+/WwPpJIW/M/E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B0ScYAAADcAAAADwAAAAAAAAAAAAAAAACYAgAAZHJz&#10;L2Rvd25yZXYueG1sUEsFBgAAAAAEAAQA9QAAAIsDAAAAAA==&#10;" filled="f" stroked="f">
                        <v:textbox inset="1mm,1mm,1mm,1mm"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714E6" w:rsidRDefault="002714E6" w:rsidP="00FB7951"/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A463F7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7040" behindDoc="0" locked="0" layoutInCell="1" allowOverlap="1" wp14:anchorId="24834FEC" wp14:editId="5C9DC7E1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23495</wp:posOffset>
                      </wp:positionV>
                      <wp:extent cx="3235960" cy="1979295"/>
                      <wp:effectExtent l="0" t="0" r="2540" b="1905"/>
                      <wp:wrapNone/>
                      <wp:docPr id="401" name="グループ化 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1979295"/>
                                <a:chOff x="0" y="0"/>
                                <a:chExt cx="3236181" cy="1979764"/>
                              </a:xfrm>
                            </wpg:grpSpPr>
                            <wps:wsp>
                              <wps:cNvPr id="40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A463F7" w:rsidRPr="008A6328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="00742F94"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3" name="図 403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0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04" name="テキスト ボックス 404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AE69B1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テキスト ボックス 405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テキスト ボックス 406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A463F7" w:rsidRPr="00CB7C7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テキスト ボックス 408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8A0B97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REF 階級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1" o:spid="_x0000_s1080" style="position:absolute;left:0;text-align:left;margin-left:-8.15pt;margin-top:1.85pt;width:254.8pt;height:155.85pt;z-index:252247040" coordsize="32361,19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">
                      <v:shape id="テキスト ボックス 2" o:spid="_x0000_s1081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      <v:textbox>
                          <w:txbxContent>
                            <w:p w:rsidR="00A463F7" w:rsidRPr="008A6328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="00742F94"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03" o:spid="_x0000_s1082" type="#_x0000_t75" style="position:absolute;left:4373;width:25205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cS7HAAAA3AAAAA8AAABkcnMvZG93bnJldi54bWxEj0FrwkAUhO9C/8PyCl5EN9ZSNLpKW1Cs&#10;4kGjnh/Z1yQ0+zZk1xj99W6h0OMwM98ws0VrStFQ7QrLCoaDCARxanXBmYJjsuyPQTiPrLG0TApu&#10;5GAxf+rMMNb2yntqDj4TAcIuRgW591UspUtzMugGtiIO3retDfog60zqGq8Bbkr5EkVv0mDBYSHH&#10;ij5zSn8OF6MgWY2Sj97kvNltvyb7ezEelrI5KdV9bt+nIDy1/j/8115rBa/RCH7PhCMg5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fcS7HAAAA3AAAAA8AAAAAAAAAAAAA&#10;AAAAnwIAAGRycy9kb3ducmV2LnhtbFBLBQYAAAAABAAEAPcAAACTAwAAAAA=&#10;">
                        <v:imagedata r:id="rId9" o:title="ｐ2,3"/>
                        <v:path arrowok="t"/>
                      </v:shape>
                      <v:shape id="テキスト ボックス 404" o:spid="_x0000_s1083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vhMYA&#10;AADcAAAADwAAAGRycy9kb3ducmV2LnhtbESPQWvCQBSE7wX/w/IK3uqmY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vhMYAAADcAAAADwAAAAAAAAAAAAAAAACYAgAAZHJz&#10;L2Rvd25yZXYueG1sUEsFBgAAAAAEAAQA9QAAAIsDAAAAAA==&#10;" filled="f" stroked="f" strokeweight=".5pt">
                        <v:textbox>
                          <w:txbxContent>
                            <w:p w:rsidR="00A463F7" w:rsidRPr="00AE69B1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405" o:spid="_x0000_s1084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KH8YA&#10;AADc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0KH8YAAADcAAAADwAAAAAAAAAAAAAAAACYAgAAZHJz&#10;L2Rvd25yZXYueG1sUEsFBgAAAAAEAAQA9QAAAIsDAAAAAA=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6" o:spid="_x0000_s1085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UaMcA&#10;AADcAAAADwAAAGRycy9kb3ducmV2LnhtbESPS2vDMBCE74X8B7GF3hq5oQnGtWyCIaSU5pDHpbet&#10;tX5Qa+VYSuLm10eFQo7DzHzDpPloOnGmwbWWFbxMIxDEpdUt1woO+9VzDMJ5ZI2dZVLwSw7ybPKQ&#10;YqLthbd03vlaBAi7BBU03veJlK5syKCb2p44eJUdDPogh1rqAS8Bbjo5i6KFNNhyWGiwp6Kh8md3&#10;Mgo+itUGt98zE1+7Yv1ZLfvj4Wuu1NPjuHwD4Wn09/B/+10reI0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Gj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6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04cMA&#10;AADcAAAADwAAAGRycy9kb3ducmV2LnhtbESP3YrCMBSE7xd8h3AEb5Y1VdTudhtFBcVbXR/g2Jz+&#10;sM1JaaKtb28EwcthZr5h0lVvanGj1lWWFUzGEQjizOqKCwXnv93XNwjnkTXWlknBnRysloOPFBNt&#10;Oz7S7eQLESDsElRQet8kUrqsJINubBvi4OW2NeiDbAupW+wC3NRyGkULabDisFBiQ9uSsv/T1SjI&#10;D93n/Ke77P05Ps4WG6zii70rNRr2618Qnnr/Dr/aB61gFs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04cMAAADcAAAADwAAAAAAAAAAAAAAAACYAgAAZHJzL2Rv&#10;d25yZXYueG1sUEsFBgAAAAAEAAQA9QAAAIgDAAAAAA==&#10;" stroked="f">
                        <v:textbox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A463F7" w:rsidRPr="00CB7C7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8" o:spid="_x0000_s1087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lgcQA&#10;AADc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qO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pYHEAAAA3AAAAA8AAAAAAAAAAAAAAAAAmAIAAGRycy9k&#10;b3ducmV2LnhtbFBLBQYAAAAABAAEAPUAAACJAwAAAAA=&#10;" filled="f" stroked="f" strokeweight=".5pt">
                        <v:textbox>
                          <w:txbxContent>
                            <w:p w:rsidR="00A463F7" w:rsidRPr="008A0B97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REF 階級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8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9u8YA&#10;AADcAAAADwAAAGRycy9kb3ducmV2LnhtbESPX2vCQBDE3wt+h2MF3/TiH6pNPaVU2gp9qkrp45pb&#10;k2huL+S2Gr+9VxD6OMzMb5j5snWVOlMTSs8GhoMEFHHmbcm5gd32rT8DFQTZYuWZDFwpwHLReZhj&#10;av2Fv+i8kVxFCIcUDRQidap1yApyGAa+Jo7ewTcOJcom17bBS4S7So+S5FE7LDkuFFjTa0HZafPr&#10;DBz314/RLqw+jzIZH7byPf1Zve+N6XXbl2dQQq38h+/ttTUwSZ7g70w8An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9u8YAAADcAAAADwAAAAAAAAAAAAAAAACYAgAAZHJz&#10;L2Rvd25yZXYueG1sUEsFBgAAAAAEAAQA9QAAAIsDAAAAAA==&#10;" filled="f" stroked="f">
                        <v:textbox inset="1mm,1mm,1mm,1mm"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2714E6" w:rsidRDefault="00A463F7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2944" behindDoc="0" locked="0" layoutInCell="1" allowOverlap="1" wp14:anchorId="54789495" wp14:editId="30E8F9B0">
                      <wp:simplePos x="0" y="0"/>
                      <wp:positionH relativeFrom="column">
                        <wp:posOffset>-63445</wp:posOffset>
                      </wp:positionH>
                      <wp:positionV relativeFrom="paragraph">
                        <wp:posOffset>24164</wp:posOffset>
                      </wp:positionV>
                      <wp:extent cx="3235960" cy="1979295"/>
                      <wp:effectExtent l="0" t="0" r="2540" b="1905"/>
                      <wp:wrapNone/>
                      <wp:docPr id="381" name="グループ化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1979295"/>
                                <a:chOff x="0" y="0"/>
                                <a:chExt cx="3236181" cy="1979764"/>
                              </a:xfrm>
                            </wpg:grpSpPr>
                            <wps:wsp>
                              <wps:cNvPr id="38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A463F7" w:rsidRPr="008A6328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="00742F94"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5" name="図 385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0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86" name="テキスト ボックス 386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AE69B1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テキスト ボックス 387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テキスト ボックス 388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A463F7" w:rsidRPr="00CB7C7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テキスト ボックス 390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8A0B97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REF 階級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81" o:spid="_x0000_s1089" style="position:absolute;left:0;text-align:left;margin-left:-5pt;margin-top:1.9pt;width:254.8pt;height:155.85pt;z-index:252242944" coordsize="32361,19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">
                      <v:shape id="テキスト ボックス 2" o:spid="_x0000_s1090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  <v:textbox>
                          <w:txbxContent>
                            <w:p w:rsidR="00A463F7" w:rsidRPr="008A6328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="00742F94"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85" o:spid="_x0000_s1091" type="#_x0000_t75" style="position:absolute;left:4373;width:25205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gv7HAAAA3AAAAA8AAABkcnMvZG93bnJldi54bWxEj0FrwkAUhO+F/oflFXopulGxxNRVVGjR&#10;Fg8a7fmRfU1Cs29Ddhujv94VhB6HmfmGmc47U4mWGldaVjDoRyCIM6tLzhUc0vdeDMJ5ZI2VZVJw&#10;Jgfz2ePDFBNtT7yjdu9zESDsElRQeF8nUrqsIIOub2vi4P3YxqAPssmlbvAU4KaSwyh6lQZLDgsF&#10;1rQqKPvd/xkF6ccoXb5Mvj+3X5vJ7lLGg0q2R6Wen7rFGwhPnf8P39trrWAUj+F2JhwBOb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Dgv7HAAAA3AAAAA8AAAAAAAAAAAAA&#10;AAAAnwIAAGRycy9kb3ducmV2LnhtbFBLBQYAAAAABAAEAPcAAACTAwAAAAA=&#10;">
                        <v:imagedata r:id="rId9" o:title="ｐ2,3"/>
                        <v:path arrowok="t"/>
                      </v:shape>
                      <v:shape id="テキスト ボックス 386" o:spid="_x0000_s1092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aV8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jCM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lpXxQAAANwAAAAPAAAAAAAAAAAAAAAAAJgCAABkcnMv&#10;ZG93bnJldi54bWxQSwUGAAAAAAQABAD1AAAAigMAAAAA&#10;" filled="f" stroked="f" strokeweight=".5pt">
                        <v:textbox>
                          <w:txbxContent>
                            <w:p w:rsidR="00A463F7" w:rsidRPr="00AE69B1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387" o:spid="_x0000_s1093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/zMcA&#10;AADcAAAADwAAAGRycy9kb3ducmV2LnhtbESPzWvCQBTE70L/h+UVetNNL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/8z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8" o:spid="_x0000_s1094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rvs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a77EAAAA3AAAAA8AAAAAAAAAAAAAAAAAmAIAAGRycy9k&#10;b3ducmV2LnhtbFBLBQYAAAAABAAEAPUAAACJAwAAAAA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5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N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j+UK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izfEAAAA3AAAAA8AAAAAAAAAAAAAAAAAmAIAAGRycy9k&#10;b3ducmV2LnhtbFBLBQYAAAAABAAEAPUAAACJAwAAAAA=&#10;" stroked="f">
                        <v:textbox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A463F7" w:rsidRPr="00CB7C7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0" o:spid="_x0000_s1096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xZc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rxZcMAAADcAAAADwAAAAAAAAAAAAAAAACYAgAAZHJzL2Rv&#10;d25yZXYueG1sUEsFBgAAAAAEAAQA9QAAAIgDAAAAAA==&#10;" filled="f" stroked="f" strokeweight=".5pt">
                        <v:textbox>
                          <w:txbxContent>
                            <w:p w:rsidR="00A463F7" w:rsidRPr="008A0B97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REF 階級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7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pX8YA&#10;AADcAAAADwAAAGRycy9kb3ducmV2LnhtbESPQWvCQBSE7wX/w/IEb3Wjllajq5SKbcFTVcTjM/tM&#10;otm3Ifuq8d93C4Ueh5n5hpktWlepKzWh9Gxg0E9AEWfelpwb2G1Xj2NQQZAtVp7JwJ0CLOadhxmm&#10;1t/4i64byVWEcEjRQCFSp1qHrCCHoe9r4uidfONQomxybRu8Rbir9DBJnrXDkuNCgTW9FZRdNt/O&#10;wPl4/xjuwnJ9lqfRaSv7l8Py/WhMr9u+TkEJtfIf/mt/WgOjyQB+z8Qj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KpX8YAAADcAAAADwAAAAAAAAAAAAAAAACYAgAAZHJz&#10;L2Rvd25yZXYueG1sUEsFBgAAAAAEAAQA9QAAAIsDAAAAAA==&#10;" filled="f" stroked="f">
                        <v:textbox inset="1mm,1mm,1mm,1mm"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01C04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601C04" w:rsidRDefault="00A463F7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6968939A" wp14:editId="6BF3651E">
                      <wp:simplePos x="0" y="0"/>
                      <wp:positionH relativeFrom="column">
                        <wp:posOffset>-102180</wp:posOffset>
                      </wp:positionH>
                      <wp:positionV relativeFrom="paragraph">
                        <wp:posOffset>-8247</wp:posOffset>
                      </wp:positionV>
                      <wp:extent cx="3235960" cy="1979295"/>
                      <wp:effectExtent l="0" t="0" r="2540" b="1905"/>
                      <wp:wrapNone/>
                      <wp:docPr id="410" name="グループ化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1979295"/>
                                <a:chOff x="0" y="0"/>
                                <a:chExt cx="3236181" cy="1979764"/>
                              </a:xfrm>
                            </wpg:grpSpPr>
                            <wps:wsp>
                              <wps:cNvPr id="4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A463F7" w:rsidRPr="008A6328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="00742F94"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2" name="図 412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0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13" name="テキスト ボックス 413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AE69B1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テキスト ボックス 414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テキスト ボックス 415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A463F7" w:rsidRPr="00CB7C7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テキスト ボックス 417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8A0B97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REF 階級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0" o:spid="_x0000_s1098" style="position:absolute;left:0;text-align:left;margin-left:-8.05pt;margin-top:-.65pt;width:254.8pt;height:155.85pt;z-index:252249088" coordsize="32361,19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">
                      <v:shape id="テキスト ボックス 2" o:spid="_x0000_s1099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    <v:textbox>
                          <w:txbxContent>
                            <w:p w:rsidR="00A463F7" w:rsidRPr="008A6328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="00742F94"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12" o:spid="_x0000_s1100" type="#_x0000_t75" style="position:absolute;left:4373;width:25205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QmjHAAAA3AAAAA8AAABkcnMvZG93bnJldi54bWxEj0FrwkAUhO9C/8PyCl5EN7FSNHWVVrDY&#10;Fg8a7fmRfU1Cs29Ddo3RX+8WhB6HmfmGmS87U4mWGldaVhCPIhDEmdUl5woO6Xo4BeE8ssbKMim4&#10;kIPl4qE3x0TbM++o3ftcBAi7BBUU3teJlC4ryKAb2Zo4eD+2MeiDbHKpGzwHuKnkOIqepcGSw0KB&#10;Na0Kyn73J6MgfX9K3waz78/t18dsdy2ncSXbo1L9x+71BYSnzv+H7+2NVjCJx/B3Jhw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FKQmjHAAAA3AAAAA8AAAAAAAAAAAAA&#10;AAAAnwIAAGRycy9kb3ducmV2LnhtbFBLBQYAAAAABAAEAPcAAACTAwAAAAA=&#10;">
                        <v:imagedata r:id="rId9" o:title="ｐ2,3"/>
                        <v:path arrowok="t"/>
                      </v:shape>
                      <v:shape id="テキスト ボックス 413" o:spid="_x0000_s1101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hL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Gg9wX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GhLcYAAADcAAAADwAAAAAAAAAAAAAAAACYAgAAZHJz&#10;L2Rvd25yZXYueG1sUEsFBgAAAAAEAAQA9QAAAIsDAAAAAA==&#10;" filled="f" stroked="f" strokeweight=".5pt">
                        <v:textbox>
                          <w:txbxContent>
                            <w:p w:rsidR="00A463F7" w:rsidRPr="00AE69B1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414" o:spid="_x0000_s1102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5WcYA&#10;AADcAAAADwAAAGRycy9kb3ducmV2LnhtbESPT4vCMBTE74LfITxhb5oqupSuUaQgLqIH/1y8vW2e&#10;bbF5qU3Uup9+Iyx4HGbmN8x03ppK3KlxpWUFw0EEgjizuuRcwfGw7McgnEfWWFkmBU9yMJ91O1NM&#10;tH3wju57n4sAYZeggsL7OpHSZQUZdANbEwfvbBuDPsgml7rBR4CbSo6i6FMaLDksFFhTWlB22d+M&#10;gnW63OLuZ2Ti3ypdbc6L+no8TZT66LWLLxCeWv8O/7e/tYLx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g5WcYAAADcAAAADwAAAAAAAAAAAAAAAACYAgAAZHJz&#10;L2Rvd25yZXYueG1sUEsFBgAAAAAEAAQA9QAAAIsDAAAAAA=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5" o:spid="_x0000_s1103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cws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nML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4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Hp8IA&#10;AADcAAAADwAAAGRycy9kb3ducmV2LnhtbESP3YrCMBSE7wXfIRzBG9FUcatWo6iw4q0/D3Bsjm2x&#10;OSlNtPXtzYKwl8PMfMOsNq0pxYtqV1hWMB5FIIhTqwvOFFwvv8M5COeRNZaWScGbHGzW3c4KE20b&#10;PtHr7DMRIOwSVJB7XyVSujQng25kK+Lg3W1t0AdZZ1LX2AS4KeUkimJpsOCwkGNF+5zSx/lpFNyP&#10;zeBn0dwO/jo7TeMdFrObfSvV77XbJQhPrf8Pf9tHrWA6ju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kenwgAAANwAAAAPAAAAAAAAAAAAAAAAAJgCAABkcnMvZG93&#10;bnJldi54bWxQSwUGAAAAAAQABAD1AAAAhwMAAAAA&#10;" stroked="f">
                        <v:textbox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A463F7" w:rsidRPr="00CB7C7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7" o:spid="_x0000_s1105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nLs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FXbwj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qnLsYAAADcAAAADwAAAAAAAAAAAAAAAACYAgAAZHJz&#10;L2Rvd25yZXYueG1sUEsFBgAAAAAEAAQA9QAAAIsDAAAAAA==&#10;" filled="f" stroked="f" strokeweight=".5pt">
                        <v:textbox>
                          <w:txbxContent>
                            <w:p w:rsidR="00A463F7" w:rsidRPr="008A0B97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REF 階級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6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O/cMA&#10;AADcAAAADwAAAGRycy9kb3ducmV2LnhtbERPS2vCQBC+F/wPyxS81Y1WqqRZpVTaCj35oPQ4yY5J&#10;NDsbsqPGf+8eCj1+fO9s2btGXagLtWcD41ECirjwtubSwH738TQHFQTZYuOZDNwowHIxeMgwtf7K&#10;G7pspVQxhEOKBiqRNtU6FBU5DCPfEkfu4DuHEmFXatvhNYa7Rk+S5EU7rDk2VNjSe0XFaXt2Bo75&#10;7WuyD6vvo0yfDzv5mf2uPnNjho/92ysooV7+xX/utTUwHce18Uw8An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HO/cMAAADcAAAADwAAAAAAAAAAAAAAAACYAgAAZHJzL2Rv&#10;d25yZXYueG1sUEsFBgAAAAAEAAQA9QAAAIgDAAAAAA==&#10;" filled="f" stroked="f">
                        <v:textbox inset="1mm,1mm,1mm,1mm"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601C04" w:rsidRDefault="00A463F7" w:rsidP="00FB79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4992" behindDoc="0" locked="0" layoutInCell="1" allowOverlap="1" wp14:anchorId="721A2F49" wp14:editId="7194E73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22336</wp:posOffset>
                      </wp:positionV>
                      <wp:extent cx="3235960" cy="1979295"/>
                      <wp:effectExtent l="0" t="0" r="2540" b="1905"/>
                      <wp:wrapNone/>
                      <wp:docPr id="392" name="グループ化 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1979295"/>
                                <a:chOff x="0" y="0"/>
                                <a:chExt cx="3236181" cy="1979764"/>
                              </a:xfrm>
                            </wpg:grpSpPr>
                            <wps:wsp>
                              <wps:cNvPr id="3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34" y="1455089"/>
                                  <a:ext cx="1280160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A463F7" w:rsidRPr="008A6328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="00742F94" w:rsidRPr="008A6328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 w:rsidR="00742F94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4" name="図 394" descr="C:\Users\shinshiro\Desktop\ｐ2,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322" y="0"/>
                                  <a:ext cx="2520563" cy="1224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95" name="テキスト ボックス 395"/>
                              <wps:cNvSpPr txBox="1"/>
                              <wps:spPr>
                                <a:xfrm>
                                  <a:off x="2178657" y="1025718"/>
                                  <a:ext cx="938254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AE69B1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 w:rsidRPr="00AE69B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馬防柵と新東名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テキスト ボックス 396"/>
                              <wps:cNvSpPr txBox="1"/>
                              <wps:spPr>
                                <a:xfrm>
                                  <a:off x="270344" y="1399429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テキスト ボックス 397"/>
                              <wps:cNvSpPr txBox="1"/>
                              <wps:spPr>
                                <a:xfrm>
                                  <a:off x="206734" y="1701579"/>
                                  <a:ext cx="123190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3B2038" w:rsidRDefault="00A463F7" w:rsidP="00A463F7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742F94"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18" y="1216549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A463F7" w:rsidRPr="00CB7C7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テキスト ボックス 399"/>
                              <wps:cNvSpPr txBox="1"/>
                              <wps:spPr>
                                <a:xfrm>
                                  <a:off x="0" y="1550504"/>
                                  <a:ext cx="37371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463F7" w:rsidRPr="008A0B97" w:rsidRDefault="00A463F7" w:rsidP="00A463F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REF 階級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0403"/>
                                  <a:ext cx="1789044" cy="73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3F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A463F7" w:rsidRPr="008A0B97" w:rsidRDefault="00A463F7" w:rsidP="00A463F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92" o:spid="_x0000_s1107" style="position:absolute;left:0;text-align:left;margin-left:-4.9pt;margin-top:1.75pt;width:254.8pt;height:155.85pt;z-index:252244992" coordsize="32361,19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">
                      <v:shape id="テキスト ボックス 2" o:spid="_x0000_s1108" type="#_x0000_t202" style="position:absolute;left:2067;top:14550;width:1280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      <v:textbox>
                          <w:txbxContent>
                            <w:p w:rsidR="00A463F7" w:rsidRPr="008A6328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="00742F94" w:rsidRPr="008A6328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 w:rsidR="00742F94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48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94" o:spid="_x0000_s1109" type="#_x0000_t75" style="position:absolute;left:4373;width:25205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sbjHAAAA3AAAAA8AAABkcnMvZG93bnJldi54bWxEj0FrwkAUhO9C/8PyCl6kbtRSTOoqKija&#10;0oOm7fmRfU1Cs29Ddo3RX+8KhR6HmfmGmS06U4mWGldaVjAaRiCIM6tLzhV8ppunKQjnkTVWlknB&#10;hRws5g+9GSbanvlA7dHnIkDYJaig8L5OpHRZQQbd0NbEwfuxjUEfZJNL3eA5wE0lx1H0Ig2WHBYK&#10;rGldUPZ7PBkF6XaSrgbx99vH+z4+XMvpqJLtl1L9x275CsJT5//Df+2dVjCJn+F+Jhw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WsbjHAAAA3AAAAA8AAAAAAAAAAAAA&#10;AAAAnwIAAGRycy9kb3ducmV2LnhtbFBLBQYAAAAABAAEAPcAAACTAwAAAAA=&#10;">
                        <v:imagedata r:id="rId9" o:title="ｐ2,3"/>
                        <v:path arrowok="t"/>
                      </v:shape>
                      <v:shape id="テキスト ボックス 395" o:spid="_x0000_s1110" type="#_x0000_t202" style="position:absolute;left:21786;top:10257;width:938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S/c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Uv3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AE69B1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AE69B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馬防柵と新東名</w:t>
                              </w:r>
                            </w:p>
                          </w:txbxContent>
                        </v:textbox>
                      </v:shape>
                      <v:shape id="テキスト ボックス 396" o:spid="_x0000_s1111" type="#_x0000_t202" style="position:absolute;left:2703;top:13994;width:107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Mis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/zIr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7" o:spid="_x0000_s1112" type="#_x0000_t202" style="position:absolute;left:2067;top:17015;width:1231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pEccA&#10;AADcAAAADwAAAGRycy9kb3ducmV2LnhtbESPQWvCQBSE70L/w/IK3nRTxVbTbEQCUhE9mHrp7Zl9&#10;JqHZt2l2q7G/visUehxm5hsmWfamERfqXG1ZwdM4AkFcWF1zqeD4vh7NQTiPrLGxTApu5GCZPgwS&#10;jLW98oEuuS9FgLCLUUHlfRtL6YqKDLqxbYmDd7adQR9kV0rd4TXATSMnUfQsDdYcFipsKauo+My/&#10;jYJttt7j4TQx858me9udV+3X8WOm1PCxX72C8NT7//Bfe6MVTBcv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aRHHAAAA3AAAAA8AAAAAAAAAAAAAAAAAmAIAAGRy&#10;cy9kb3ducmV2LnhtbFBLBQYAAAAABAAEAPUAAACMAwAAAAA=&#10;" filled="f" stroked="f" strokeweight=".5pt">
                        <v:textbox>
                          <w:txbxContent>
                            <w:p w:rsidR="00A463F7" w:rsidRPr="003B2038" w:rsidRDefault="00A463F7" w:rsidP="00A463F7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="00742F94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</w:t>
                              </w:r>
                              <w:r w:rsidR="00742F94"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3" type="#_x0000_t202" style="position:absolute;left:1113;top:12165;width:1247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4cc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t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kuHHBAAAA3AAAAA8AAAAAAAAAAAAAAAAAmAIAAGRycy9kb3du&#10;cmV2LnhtbFBLBQYAAAAABAAEAPUAAACGAwAAAAA=&#10;" stroked="f">
                        <v:textbox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A463F7" w:rsidRPr="00CB7C7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9" o:spid="_x0000_s1114" type="#_x0000_t202" style="position:absolute;top:15505;width:37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Y+MUA&#10;AADcAAAADwAAAGRycy9kb3ducmV2LnhtbESPQYvCMBSE78L+h/CEvWmqom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j4xQAAANwAAAAPAAAAAAAAAAAAAAAAAJgCAABkcnMv&#10;ZG93bnJldi54bWxQSwUGAAAAAAQABAD1AAAAigMAAAAA&#10;" filled="f" stroked="f" strokeweight=".5pt">
                        <v:textbox>
                          <w:txbxContent>
                            <w:p w:rsidR="00A463F7" w:rsidRPr="008A0B97" w:rsidRDefault="00A463F7" w:rsidP="00A463F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REF 階級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5" type="#_x0000_t202" style="position:absolute;left:14471;top:12404;width:17890;height:7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5UJsIA&#10;AADcAAAADwAAAGRycy9kb3ducmV2LnhtbERPS2vCQBC+F/wPyxS81U2taImuIkq14MkHxeOYHZNo&#10;djZkR43/vnso9PjxvSez1lXqTk0oPRt47yWgiDNvS84NHPZfb5+ggiBbrDyTgScFmE07LxNMrX/w&#10;lu47yVUM4ZCigUKkTrUOWUEOQ8/XxJE7+8ahRNjk2jb4iOGu0v0kGWqHJceGAmtaFJRddzdn4HJ6&#10;rvuHsNxcZPBx3svP6LhcnYzpvrbzMSihVv7Ff+5va2CQxPnxTDwCe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lQmwgAAANwAAAAPAAAAAAAAAAAAAAAAAJgCAABkcnMvZG93&#10;bnJldi54bWxQSwUGAAAAAAQABAD1AAAAhwMAAAAA&#10;" filled="f" stroked="f">
                        <v:textbox inset="1mm,1mm,1mm,1mm">
                          <w:txbxContent>
                            <w:p w:rsidR="00A463F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A463F7" w:rsidRPr="008A0B97" w:rsidRDefault="00A463F7" w:rsidP="00A463F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01C04" w:rsidRDefault="00601C04" w:rsidP="00FB7951"/>
        </w:tc>
      </w:tr>
    </w:tbl>
    <w:p w:rsidR="00823256" w:rsidRDefault="00823256">
      <w:bookmarkStart w:id="12" w:name="_GoBack"/>
      <w:bookmarkEnd w:id="12"/>
    </w:p>
    <w:sectPr w:rsidR="00823256" w:rsidSect="00823256">
      <w:pgSz w:w="11906" w:h="16838" w:code="9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936" w:rsidRDefault="00FF1936" w:rsidP="00AE1839">
      <w:r>
        <w:separator/>
      </w:r>
    </w:p>
  </w:endnote>
  <w:endnote w:type="continuationSeparator" w:id="0">
    <w:p w:rsidR="00FF1936" w:rsidRDefault="00FF1936" w:rsidP="00AE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936" w:rsidRDefault="00FF1936" w:rsidP="00AE1839">
      <w:r>
        <w:separator/>
      </w:r>
    </w:p>
  </w:footnote>
  <w:footnote w:type="continuationSeparator" w:id="0">
    <w:p w:rsidR="00FF1936" w:rsidRDefault="00FF1936" w:rsidP="00AE1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304EC"/>
    <w:rsid w:val="000A0669"/>
    <w:rsid w:val="000A3834"/>
    <w:rsid w:val="000D1047"/>
    <w:rsid w:val="0012026C"/>
    <w:rsid w:val="00132407"/>
    <w:rsid w:val="001445DE"/>
    <w:rsid w:val="001C4937"/>
    <w:rsid w:val="001C6484"/>
    <w:rsid w:val="00217860"/>
    <w:rsid w:val="0022489D"/>
    <w:rsid w:val="00242F54"/>
    <w:rsid w:val="00261422"/>
    <w:rsid w:val="002714E6"/>
    <w:rsid w:val="002E1E11"/>
    <w:rsid w:val="003176F1"/>
    <w:rsid w:val="00336167"/>
    <w:rsid w:val="003658B8"/>
    <w:rsid w:val="0037646E"/>
    <w:rsid w:val="003B2038"/>
    <w:rsid w:val="003E43D0"/>
    <w:rsid w:val="003F239B"/>
    <w:rsid w:val="003F6B14"/>
    <w:rsid w:val="00424283"/>
    <w:rsid w:val="00490121"/>
    <w:rsid w:val="004A119D"/>
    <w:rsid w:val="004E4ADD"/>
    <w:rsid w:val="00503271"/>
    <w:rsid w:val="00596868"/>
    <w:rsid w:val="005A364C"/>
    <w:rsid w:val="005B6591"/>
    <w:rsid w:val="005C7302"/>
    <w:rsid w:val="005D31E6"/>
    <w:rsid w:val="00601C04"/>
    <w:rsid w:val="00603D55"/>
    <w:rsid w:val="00685EE3"/>
    <w:rsid w:val="006A6EF0"/>
    <w:rsid w:val="00703FB7"/>
    <w:rsid w:val="00715A0E"/>
    <w:rsid w:val="00727AFC"/>
    <w:rsid w:val="00742F94"/>
    <w:rsid w:val="00760DC7"/>
    <w:rsid w:val="0078354B"/>
    <w:rsid w:val="007D2E69"/>
    <w:rsid w:val="00823256"/>
    <w:rsid w:val="00832581"/>
    <w:rsid w:val="0089525C"/>
    <w:rsid w:val="00895CA7"/>
    <w:rsid w:val="008A0B97"/>
    <w:rsid w:val="008A6328"/>
    <w:rsid w:val="008B15CB"/>
    <w:rsid w:val="00931EB9"/>
    <w:rsid w:val="0093438E"/>
    <w:rsid w:val="00960A72"/>
    <w:rsid w:val="0097437D"/>
    <w:rsid w:val="009C33B3"/>
    <w:rsid w:val="00A33DF2"/>
    <w:rsid w:val="00A463F7"/>
    <w:rsid w:val="00A60E27"/>
    <w:rsid w:val="00AD56EC"/>
    <w:rsid w:val="00AE1839"/>
    <w:rsid w:val="00AE69B1"/>
    <w:rsid w:val="00AF783F"/>
    <w:rsid w:val="00B4364F"/>
    <w:rsid w:val="00B856D4"/>
    <w:rsid w:val="00BA57B0"/>
    <w:rsid w:val="00BD3E5F"/>
    <w:rsid w:val="00C059F6"/>
    <w:rsid w:val="00C05C52"/>
    <w:rsid w:val="00C16D02"/>
    <w:rsid w:val="00C2536E"/>
    <w:rsid w:val="00C2648B"/>
    <w:rsid w:val="00C26D74"/>
    <w:rsid w:val="00CB7C77"/>
    <w:rsid w:val="00D154F2"/>
    <w:rsid w:val="00D522E0"/>
    <w:rsid w:val="00D527A0"/>
    <w:rsid w:val="00D9006E"/>
    <w:rsid w:val="00E016A2"/>
    <w:rsid w:val="00E07783"/>
    <w:rsid w:val="00E14298"/>
    <w:rsid w:val="00E43C1B"/>
    <w:rsid w:val="00EA6085"/>
    <w:rsid w:val="00EB03D1"/>
    <w:rsid w:val="00F16A34"/>
    <w:rsid w:val="00F7669D"/>
    <w:rsid w:val="00F879D8"/>
    <w:rsid w:val="00FF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83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839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83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83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85D42-6F3E-4D0A-85B5-DA25EBDEA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omote</Template>
  <TotalTime>19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shinshiro</cp:lastModifiedBy>
  <cp:revision>4</cp:revision>
  <cp:lastPrinted>2016-03-18T07:19:00Z</cp:lastPrinted>
  <dcterms:created xsi:type="dcterms:W3CDTF">2016-03-28T08:22:00Z</dcterms:created>
  <dcterms:modified xsi:type="dcterms:W3CDTF">2018-03-29T11:44:00Z</dcterms:modified>
</cp:coreProperties>
</file>